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1837" w:rsidRDefault="009E465D" w:rsidP="00790EC6">
      <w:pPr>
        <w:rPr>
          <w:noProof/>
          <w:lang w:eastAsia="de-CH"/>
        </w:rPr>
      </w:pPr>
      <w:r>
        <w:rPr>
          <w:noProof/>
          <w:lang w:eastAsia="de-CH"/>
        </w:rPr>
        <w:drawing>
          <wp:anchor distT="0" distB="0" distL="114300" distR="114300" simplePos="0" relativeHeight="251624960" behindDoc="1" locked="0" layoutInCell="1" allowOverlap="1" wp14:anchorId="01EA9FBC" wp14:editId="20FEA4B9">
            <wp:simplePos x="0" y="0"/>
            <wp:positionH relativeFrom="column">
              <wp:posOffset>-702022</wp:posOffset>
            </wp:positionH>
            <wp:positionV relativeFrom="paragraph">
              <wp:posOffset>-469109</wp:posOffset>
            </wp:positionV>
            <wp:extent cx="4666890" cy="2260121"/>
            <wp:effectExtent l="0" t="0" r="635" b="6985"/>
            <wp:wrapNone/>
            <wp:docPr id="723"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829" t="8283" r="7132" b="14201"/>
                    <a:stretch/>
                  </pic:blipFill>
                  <pic:spPr bwMode="auto">
                    <a:xfrm>
                      <a:off x="0" y="0"/>
                      <a:ext cx="4668073" cy="226069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11837">
        <w:rPr>
          <w:noProof/>
          <w:lang w:eastAsia="de-CH"/>
        </w:rPr>
        <w:drawing>
          <wp:anchor distT="0" distB="0" distL="114300" distR="114300" simplePos="0" relativeHeight="251627008" behindDoc="1" locked="0" layoutInCell="1" allowOverlap="1" wp14:anchorId="6402143D" wp14:editId="3ECF607F">
            <wp:simplePos x="0" y="0"/>
            <wp:positionH relativeFrom="column">
              <wp:posOffset>1678305</wp:posOffset>
            </wp:positionH>
            <wp:positionV relativeFrom="paragraph">
              <wp:posOffset>4450715</wp:posOffset>
            </wp:positionV>
            <wp:extent cx="2351405" cy="1322070"/>
            <wp:effectExtent l="0" t="0" r="0" b="0"/>
            <wp:wrapNone/>
            <wp:docPr id="71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351405" cy="1322070"/>
                    </a:xfrm>
                    <a:prstGeom prst="rect">
                      <a:avLst/>
                    </a:prstGeom>
                    <a:noFill/>
                    <a:ln>
                      <a:noFill/>
                    </a:ln>
                  </pic:spPr>
                </pic:pic>
              </a:graphicData>
            </a:graphic>
            <wp14:sizeRelH relativeFrom="page">
              <wp14:pctWidth>0</wp14:pctWidth>
            </wp14:sizeRelH>
            <wp14:sizeRelV relativeFrom="page">
              <wp14:pctHeight>0</wp14:pctHeight>
            </wp14:sizeRelV>
          </wp:anchor>
        </w:drawing>
      </w:r>
      <w:r w:rsidR="00711837">
        <w:rPr>
          <w:noProof/>
          <w:lang w:eastAsia="de-CH"/>
        </w:rPr>
        <w:drawing>
          <wp:anchor distT="0" distB="0" distL="114300" distR="114300" simplePos="0" relativeHeight="251625984" behindDoc="1" locked="0" layoutInCell="1" allowOverlap="1" wp14:anchorId="34B5B70A" wp14:editId="3A3BB860">
            <wp:simplePos x="0" y="0"/>
            <wp:positionH relativeFrom="column">
              <wp:posOffset>1725930</wp:posOffset>
            </wp:positionH>
            <wp:positionV relativeFrom="paragraph">
              <wp:posOffset>2048510</wp:posOffset>
            </wp:positionV>
            <wp:extent cx="2238375" cy="2244725"/>
            <wp:effectExtent l="0" t="0" r="9525" b="3175"/>
            <wp:wrapNone/>
            <wp:docPr id="72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38375" cy="2244725"/>
                    </a:xfrm>
                    <a:prstGeom prst="rect">
                      <a:avLst/>
                    </a:prstGeom>
                    <a:noFill/>
                    <a:ln>
                      <a:noFill/>
                    </a:ln>
                  </pic:spPr>
                </pic:pic>
              </a:graphicData>
            </a:graphic>
            <wp14:sizeRelH relativeFrom="page">
              <wp14:pctWidth>0</wp14:pctWidth>
            </wp14:sizeRelH>
            <wp14:sizeRelV relativeFrom="page">
              <wp14:pctHeight>0</wp14:pctHeight>
            </wp14:sizeRelV>
          </wp:anchor>
        </w:drawing>
      </w:r>
      <w:r w:rsidR="00711837">
        <w:rPr>
          <w:noProof/>
          <w:lang w:eastAsia="de-CH"/>
        </w:rPr>
        <w:drawing>
          <wp:anchor distT="0" distB="0" distL="114300" distR="114300" simplePos="0" relativeHeight="252051968" behindDoc="1" locked="0" layoutInCell="1" allowOverlap="1" wp14:anchorId="201D0821" wp14:editId="14CD97E2">
            <wp:simplePos x="0" y="0"/>
            <wp:positionH relativeFrom="column">
              <wp:posOffset>-702310</wp:posOffset>
            </wp:positionH>
            <wp:positionV relativeFrom="paragraph">
              <wp:posOffset>1923415</wp:posOffset>
            </wp:positionV>
            <wp:extent cx="2311400" cy="3845560"/>
            <wp:effectExtent l="0" t="0" r="0" b="2540"/>
            <wp:wrapNone/>
            <wp:docPr id="722"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7704" r="28500"/>
                    <a:stretch/>
                  </pic:blipFill>
                  <pic:spPr bwMode="auto">
                    <a:xfrm>
                      <a:off x="0" y="0"/>
                      <a:ext cx="2311400" cy="38455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11837">
        <w:rPr>
          <w:noProof/>
          <w:lang w:eastAsia="de-CH"/>
        </w:rPr>
        <w:drawing>
          <wp:anchor distT="0" distB="0" distL="114300" distR="114300" simplePos="0" relativeHeight="251630080" behindDoc="1" locked="0" layoutInCell="1" allowOverlap="1" wp14:anchorId="56A9CD6F" wp14:editId="4B3B10F6">
            <wp:simplePos x="0" y="0"/>
            <wp:positionH relativeFrom="column">
              <wp:posOffset>4101465</wp:posOffset>
            </wp:positionH>
            <wp:positionV relativeFrom="paragraph">
              <wp:posOffset>-471841</wp:posOffset>
            </wp:positionV>
            <wp:extent cx="2354580" cy="3811905"/>
            <wp:effectExtent l="0" t="0" r="7620" b="0"/>
            <wp:wrapNone/>
            <wp:docPr id="724" name="Bild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SC03809"/>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41985" r="23283"/>
                    <a:stretch/>
                  </pic:blipFill>
                  <pic:spPr bwMode="auto">
                    <a:xfrm>
                      <a:off x="0" y="0"/>
                      <a:ext cx="2354580" cy="38119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11837" w:rsidRDefault="00711837"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11837" w:rsidRDefault="00711837"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9E465D" w:rsidP="00790EC6">
      <w:pPr>
        <w:rPr>
          <w:noProof/>
          <w:lang w:eastAsia="de-CH"/>
        </w:rPr>
      </w:pPr>
      <w:r>
        <w:rPr>
          <w:noProof/>
          <w:lang w:eastAsia="de-CH"/>
        </w:rPr>
        <w:drawing>
          <wp:anchor distT="0" distB="0" distL="114300" distR="114300" simplePos="0" relativeHeight="251593212" behindDoc="1" locked="0" layoutInCell="1" allowOverlap="1" wp14:anchorId="30357737" wp14:editId="0E2B3F6B">
            <wp:simplePos x="0" y="0"/>
            <wp:positionH relativeFrom="column">
              <wp:posOffset>4102891</wp:posOffset>
            </wp:positionH>
            <wp:positionV relativeFrom="paragraph">
              <wp:posOffset>207777</wp:posOffset>
            </wp:positionV>
            <wp:extent cx="2355011" cy="2329132"/>
            <wp:effectExtent l="0" t="0" r="7620" b="0"/>
            <wp:wrapNone/>
            <wp:docPr id="720"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6"/>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9360" t="-76" r="26149" b="4259"/>
                    <a:stretch/>
                  </pic:blipFill>
                  <pic:spPr bwMode="auto">
                    <a:xfrm>
                      <a:off x="0" y="0"/>
                      <a:ext cx="2355011" cy="232913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11837" w:rsidRDefault="00711837"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90EC6" w:rsidP="00790EC6">
      <w:pPr>
        <w:rPr>
          <w:noProof/>
          <w:lang w:eastAsia="de-CH"/>
        </w:rPr>
      </w:pPr>
    </w:p>
    <w:p w:rsidR="00790EC6" w:rsidRDefault="00711837" w:rsidP="00790EC6">
      <w:pPr>
        <w:rPr>
          <w:noProof/>
          <w:lang w:eastAsia="de-CH"/>
        </w:rPr>
      </w:pPr>
      <w:r>
        <w:rPr>
          <w:noProof/>
          <w:lang w:eastAsia="de-CH"/>
        </w:rPr>
        <w:drawing>
          <wp:anchor distT="0" distB="0" distL="114300" distR="114300" simplePos="0" relativeHeight="251635200" behindDoc="1" locked="0" layoutInCell="1" allowOverlap="1" wp14:anchorId="13993070" wp14:editId="76E3FDFE">
            <wp:simplePos x="0" y="0"/>
            <wp:positionH relativeFrom="column">
              <wp:posOffset>-700405</wp:posOffset>
            </wp:positionH>
            <wp:positionV relativeFrom="paragraph">
              <wp:posOffset>57126</wp:posOffset>
            </wp:positionV>
            <wp:extent cx="7181850" cy="1314450"/>
            <wp:effectExtent l="0" t="0" r="0" b="0"/>
            <wp:wrapNone/>
            <wp:docPr id="718" name="Bild 80" descr="skyline ber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skyline bern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181850" cy="1314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90EC6" w:rsidRDefault="00790EC6" w:rsidP="00790EC6"/>
    <w:p w:rsidR="00E96A4E" w:rsidRDefault="00E96A4E" w:rsidP="00354525">
      <w:pPr>
        <w:tabs>
          <w:tab w:val="right" w:pos="8789"/>
        </w:tabs>
        <w:rPr>
          <w:rFonts w:cs="Arial"/>
          <w:sz w:val="24"/>
          <w:szCs w:val="24"/>
          <w:u w:val="single"/>
        </w:rPr>
      </w:pPr>
    </w:p>
    <w:p w:rsidR="00E96A4E" w:rsidRDefault="00977F65" w:rsidP="00354525">
      <w:pPr>
        <w:tabs>
          <w:tab w:val="right" w:pos="8789"/>
        </w:tabs>
        <w:rPr>
          <w:rFonts w:cs="Arial"/>
          <w:sz w:val="24"/>
          <w:szCs w:val="24"/>
          <w:u w:val="single"/>
        </w:rPr>
      </w:pPr>
      <w:r>
        <w:rPr>
          <w:rFonts w:cs="Arial"/>
          <w:noProof/>
          <w:sz w:val="24"/>
          <w:szCs w:val="24"/>
          <w:u w:val="single"/>
          <w:lang w:eastAsia="de-CH"/>
        </w:rPr>
        <mc:AlternateContent>
          <mc:Choice Requires="wps">
            <w:drawing>
              <wp:anchor distT="0" distB="0" distL="114300" distR="114300" simplePos="0" relativeHeight="251632128" behindDoc="0" locked="0" layoutInCell="1" allowOverlap="1" wp14:anchorId="5972A80E" wp14:editId="1EA613CE">
                <wp:simplePos x="0" y="0"/>
                <wp:positionH relativeFrom="column">
                  <wp:posOffset>-348615</wp:posOffset>
                </wp:positionH>
                <wp:positionV relativeFrom="paragraph">
                  <wp:posOffset>240665</wp:posOffset>
                </wp:positionV>
                <wp:extent cx="6486525" cy="560705"/>
                <wp:effectExtent l="0" t="0" r="0" b="0"/>
                <wp:wrapNone/>
                <wp:docPr id="717"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560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3B3F" w:rsidRPr="00511648" w:rsidRDefault="00B03B3F" w:rsidP="00520BDD">
                            <w:pPr>
                              <w:tabs>
                                <w:tab w:val="left" w:pos="3210"/>
                              </w:tabs>
                              <w:jc w:val="center"/>
                              <w:rPr>
                                <w:rFonts w:cs="Arial"/>
                                <w:b/>
                                <w:color w:val="FFFFFF"/>
                                <w:sz w:val="56"/>
                                <w:szCs w:val="56"/>
                                <w:lang w:val="en-US"/>
                              </w:rPr>
                            </w:pPr>
                            <w:r w:rsidRPr="00511648">
                              <w:rPr>
                                <w:rFonts w:cs="Arial"/>
                                <w:b/>
                                <w:color w:val="FFFFFF"/>
                                <w:sz w:val="56"/>
                                <w:szCs w:val="56"/>
                                <w:lang w:val="en-US"/>
                              </w:rPr>
                              <w:t xml:space="preserve">TTC Bern – </w:t>
                            </w:r>
                            <w:r w:rsidR="00556E54" w:rsidRPr="009E465D">
                              <w:rPr>
                                <w:rFonts w:cs="Arial"/>
                                <w:b/>
                                <w:color w:val="FFFFFF"/>
                                <w:sz w:val="56"/>
                                <w:szCs w:val="56"/>
                              </w:rPr>
                              <w:t>Handbuch</w:t>
                            </w:r>
                            <w:r w:rsidR="00556E54" w:rsidRPr="00511648">
                              <w:rPr>
                                <w:rFonts w:cs="Arial"/>
                                <w:b/>
                                <w:color w:val="FFFFFF"/>
                                <w:sz w:val="56"/>
                                <w:szCs w:val="56"/>
                                <w:lang w:val="en-US"/>
                              </w:rPr>
                              <w:t xml:space="preserve"> </w:t>
                            </w:r>
                            <w:r w:rsidR="00511648" w:rsidRPr="00511648">
                              <w:rPr>
                                <w:rFonts w:cs="Arial"/>
                                <w:b/>
                                <w:color w:val="FFFFFF"/>
                                <w:sz w:val="56"/>
                                <w:szCs w:val="56"/>
                                <w:lang w:val="en-US"/>
                              </w:rPr>
                              <w:t>Team-</w:t>
                            </w:r>
                            <w:r w:rsidR="00556E54" w:rsidRPr="00511648">
                              <w:rPr>
                                <w:rFonts w:cs="Arial"/>
                                <w:b/>
                                <w:color w:val="FFFFFF"/>
                                <w:sz w:val="56"/>
                                <w:szCs w:val="56"/>
                                <w:lang w:val="en-US"/>
                              </w:rPr>
                              <w:t>Captain</w:t>
                            </w:r>
                          </w:p>
                          <w:p w:rsidR="00B03B3F" w:rsidRPr="00511648" w:rsidRDefault="00B03B3F">
                            <w:pPr>
                              <w:rPr>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6" o:spid="_x0000_s1026" type="#_x0000_t202" style="position:absolute;margin-left:-27.45pt;margin-top:18.95pt;width:510.75pt;height:44.15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" filled="f" stroked="f">
                <v:textbox>
                  <w:txbxContent>
                    <w:p w:rsidR="00B03B3F" w:rsidRPr="00511648" w:rsidRDefault="00B03B3F" w:rsidP="00520BDD">
                      <w:pPr>
                        <w:tabs>
                          <w:tab w:val="left" w:pos="3210"/>
                        </w:tabs>
                        <w:jc w:val="center"/>
                        <w:rPr>
                          <w:rFonts w:cs="Arial"/>
                          <w:b/>
                          <w:color w:val="FFFFFF"/>
                          <w:sz w:val="56"/>
                          <w:szCs w:val="56"/>
                          <w:lang w:val="en-US"/>
                        </w:rPr>
                      </w:pPr>
                      <w:r w:rsidRPr="00511648">
                        <w:rPr>
                          <w:rFonts w:cs="Arial"/>
                          <w:b/>
                          <w:color w:val="FFFFFF"/>
                          <w:sz w:val="56"/>
                          <w:szCs w:val="56"/>
                          <w:lang w:val="en-US"/>
                        </w:rPr>
                        <w:t xml:space="preserve">TTC Bern – </w:t>
                      </w:r>
                      <w:r w:rsidR="00556E54" w:rsidRPr="009E465D">
                        <w:rPr>
                          <w:rFonts w:cs="Arial"/>
                          <w:b/>
                          <w:color w:val="FFFFFF"/>
                          <w:sz w:val="56"/>
                          <w:szCs w:val="56"/>
                        </w:rPr>
                        <w:t>Handbuch</w:t>
                      </w:r>
                      <w:r w:rsidR="00556E54" w:rsidRPr="00511648">
                        <w:rPr>
                          <w:rFonts w:cs="Arial"/>
                          <w:b/>
                          <w:color w:val="FFFFFF"/>
                          <w:sz w:val="56"/>
                          <w:szCs w:val="56"/>
                          <w:lang w:val="en-US"/>
                        </w:rPr>
                        <w:t xml:space="preserve"> </w:t>
                      </w:r>
                      <w:r w:rsidR="00511648" w:rsidRPr="00511648">
                        <w:rPr>
                          <w:rFonts w:cs="Arial"/>
                          <w:b/>
                          <w:color w:val="FFFFFF"/>
                          <w:sz w:val="56"/>
                          <w:szCs w:val="56"/>
                          <w:lang w:val="en-US"/>
                        </w:rPr>
                        <w:t>Team-</w:t>
                      </w:r>
                      <w:r w:rsidR="00556E54" w:rsidRPr="00511648">
                        <w:rPr>
                          <w:rFonts w:cs="Arial"/>
                          <w:b/>
                          <w:color w:val="FFFFFF"/>
                          <w:sz w:val="56"/>
                          <w:szCs w:val="56"/>
                          <w:lang w:val="en-US"/>
                        </w:rPr>
                        <w:t>Captain</w:t>
                      </w:r>
                    </w:p>
                    <w:p w:rsidR="00B03B3F" w:rsidRPr="00511648" w:rsidRDefault="00B03B3F">
                      <w:pPr>
                        <w:rPr>
                          <w:lang w:val="en-US"/>
                        </w:rPr>
                      </w:pPr>
                    </w:p>
                  </w:txbxContent>
                </v:textbox>
              </v:shape>
            </w:pict>
          </mc:Fallback>
        </mc:AlternateContent>
      </w:r>
      <w:r w:rsidR="00711837">
        <w:rPr>
          <w:rFonts w:cs="Arial"/>
          <w:noProof/>
          <w:sz w:val="24"/>
          <w:szCs w:val="24"/>
          <w:u w:val="single"/>
          <w:lang w:eastAsia="de-CH"/>
        </w:rPr>
        <mc:AlternateContent>
          <mc:Choice Requires="wps">
            <w:drawing>
              <wp:anchor distT="0" distB="0" distL="114300" distR="114300" simplePos="0" relativeHeight="251631104" behindDoc="1" locked="0" layoutInCell="1" allowOverlap="1" wp14:anchorId="60D75CAA" wp14:editId="410AE151">
                <wp:simplePos x="0" y="0"/>
                <wp:positionH relativeFrom="column">
                  <wp:posOffset>-714375</wp:posOffset>
                </wp:positionH>
                <wp:positionV relativeFrom="paragraph">
                  <wp:posOffset>339725</wp:posOffset>
                </wp:positionV>
                <wp:extent cx="7181850" cy="2109470"/>
                <wp:effectExtent l="0" t="0" r="19050" b="43180"/>
                <wp:wrapNone/>
                <wp:docPr id="716" name="Auto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81850" cy="2109470"/>
                        </a:xfrm>
                        <a:prstGeom prst="rect">
                          <a:avLst/>
                        </a:prstGeom>
                        <a:gradFill rotWithShape="0">
                          <a:gsLst>
                            <a:gs pos="0">
                              <a:srgbClr val="C0504D">
                                <a:alpha val="65097"/>
                              </a:srgbClr>
                            </a:gs>
                            <a:gs pos="100000">
                              <a:srgbClr val="923633"/>
                            </a:gs>
                          </a:gsLst>
                          <a:path path="shape">
                            <a:fillToRect l="50000" t="50000" r="50000" b="50000"/>
                          </a:path>
                        </a:gradFill>
                        <a:ln>
                          <a:noFill/>
                        </a:ln>
                        <a:effectLst>
                          <a:outerShdw dist="28398" dir="3806097" algn="ctr" rotWithShape="0">
                            <a:srgbClr val="622423"/>
                          </a:outerShdw>
                        </a:effectLst>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AutoShape 697" o:spid="_x0000_s1026" style="position:absolute;margin-left:-56.25pt;margin-top:26.75pt;width:565.5pt;height:166.1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" fillcolor="#c0504d" stroked="f" strokeweight="0">
                <v:fill opacity="42661f" color2="#923633" focusposition=".5,.5" focussize="" focus="100%" type="gradientRadial"/>
                <v:shadow on="t" color="#622423" offset="1pt"/>
              </v:rect>
            </w:pict>
          </mc:Fallback>
        </mc:AlternateContent>
      </w:r>
    </w:p>
    <w:p w:rsidR="00E96A4E" w:rsidRDefault="00E96A4E" w:rsidP="00354525">
      <w:pPr>
        <w:tabs>
          <w:tab w:val="right" w:pos="8789"/>
        </w:tabs>
        <w:rPr>
          <w:rFonts w:cs="Arial"/>
          <w:sz w:val="24"/>
          <w:szCs w:val="24"/>
          <w:u w:val="single"/>
        </w:rPr>
      </w:pPr>
    </w:p>
    <w:p w:rsidR="00E96A4E" w:rsidRDefault="00977F65" w:rsidP="00354525">
      <w:pPr>
        <w:tabs>
          <w:tab w:val="right" w:pos="8789"/>
        </w:tabs>
        <w:rPr>
          <w:rFonts w:cs="Arial"/>
          <w:sz w:val="24"/>
          <w:szCs w:val="24"/>
          <w:u w:val="single"/>
        </w:rPr>
      </w:pPr>
      <w:r>
        <w:rPr>
          <w:rFonts w:cs="Arial"/>
          <w:noProof/>
          <w:sz w:val="24"/>
          <w:szCs w:val="24"/>
          <w:u w:val="single"/>
          <w:lang w:eastAsia="de-CH"/>
        </w:rPr>
        <mc:AlternateContent>
          <mc:Choice Requires="wps">
            <w:drawing>
              <wp:anchor distT="0" distB="0" distL="114300" distR="114300" simplePos="0" relativeHeight="251633152" behindDoc="0" locked="0" layoutInCell="1" allowOverlap="1" wp14:anchorId="0827C08B" wp14:editId="7812420D">
                <wp:simplePos x="0" y="0"/>
                <wp:positionH relativeFrom="column">
                  <wp:posOffset>281305</wp:posOffset>
                </wp:positionH>
                <wp:positionV relativeFrom="paragraph">
                  <wp:posOffset>160919</wp:posOffset>
                </wp:positionV>
                <wp:extent cx="5095875" cy="466725"/>
                <wp:effectExtent l="0" t="0" r="0" b="9525"/>
                <wp:wrapNone/>
                <wp:docPr id="715"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03B3F" w:rsidRPr="00520BDD" w:rsidRDefault="00B03B3F" w:rsidP="00520BDD">
                            <w:pPr>
                              <w:tabs>
                                <w:tab w:val="left" w:pos="3210"/>
                              </w:tabs>
                              <w:jc w:val="center"/>
                              <w:rPr>
                                <w:rFonts w:cs="Arial"/>
                                <w:b/>
                                <w:color w:val="FFFFFF"/>
                                <w:sz w:val="48"/>
                                <w:szCs w:val="48"/>
                              </w:rPr>
                            </w:pPr>
                            <w:r>
                              <w:rPr>
                                <w:rFonts w:cs="Arial"/>
                                <w:b/>
                                <w:color w:val="FFFFFF"/>
                                <w:sz w:val="48"/>
                                <w:szCs w:val="48"/>
                              </w:rPr>
                              <w:t>Dieses Handbuch gehört:</w:t>
                            </w:r>
                          </w:p>
                          <w:p w:rsidR="00B03B3F" w:rsidRDefault="00B03B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27" type="#_x0000_t202" style="position:absolute;margin-left:22.15pt;margin-top:12.65pt;width:401.25pt;height:36.7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" filled="f" stroked="f">
                <v:textbox>
                  <w:txbxContent>
                    <w:p w:rsidR="00B03B3F" w:rsidRPr="00520BDD" w:rsidRDefault="00B03B3F" w:rsidP="00520BDD">
                      <w:pPr>
                        <w:tabs>
                          <w:tab w:val="left" w:pos="3210"/>
                        </w:tabs>
                        <w:jc w:val="center"/>
                        <w:rPr>
                          <w:rFonts w:cs="Arial"/>
                          <w:b/>
                          <w:color w:val="FFFFFF"/>
                          <w:sz w:val="48"/>
                          <w:szCs w:val="48"/>
                        </w:rPr>
                      </w:pPr>
                      <w:r>
                        <w:rPr>
                          <w:rFonts w:cs="Arial"/>
                          <w:b/>
                          <w:color w:val="FFFFFF"/>
                          <w:sz w:val="48"/>
                          <w:szCs w:val="48"/>
                        </w:rPr>
                        <w:t>Dieses Handbuch gehört:</w:t>
                      </w:r>
                    </w:p>
                    <w:p w:rsidR="00B03B3F" w:rsidRDefault="00B03B3F"/>
                  </w:txbxContent>
                </v:textbox>
              </v:shape>
            </w:pict>
          </mc:Fallback>
        </mc:AlternateContent>
      </w:r>
    </w:p>
    <w:p w:rsidR="00E96A4E" w:rsidRDefault="00E96A4E" w:rsidP="00354525">
      <w:pPr>
        <w:tabs>
          <w:tab w:val="right" w:pos="8789"/>
        </w:tabs>
        <w:rPr>
          <w:rFonts w:cs="Arial"/>
          <w:sz w:val="24"/>
          <w:szCs w:val="24"/>
          <w:u w:val="single"/>
        </w:rPr>
      </w:pPr>
    </w:p>
    <w:p w:rsidR="00E96A4E" w:rsidRDefault="00711837" w:rsidP="009E1CC7">
      <w:pPr>
        <w:tabs>
          <w:tab w:val="left" w:pos="2610"/>
        </w:tabs>
        <w:rPr>
          <w:rFonts w:cs="Arial"/>
          <w:sz w:val="24"/>
          <w:szCs w:val="24"/>
          <w:u w:val="single"/>
        </w:rPr>
      </w:pPr>
      <w:r>
        <w:rPr>
          <w:rFonts w:cs="Arial"/>
          <w:noProof/>
          <w:sz w:val="24"/>
          <w:szCs w:val="24"/>
          <w:u w:val="single"/>
          <w:lang w:eastAsia="de-CH"/>
        </w:rPr>
        <mc:AlternateContent>
          <mc:Choice Requires="wps">
            <w:drawing>
              <wp:anchor distT="0" distB="0" distL="114300" distR="114300" simplePos="0" relativeHeight="251634176" behindDoc="0" locked="0" layoutInCell="1" allowOverlap="1" wp14:anchorId="0AC05F6C" wp14:editId="11196B55">
                <wp:simplePos x="0" y="0"/>
                <wp:positionH relativeFrom="column">
                  <wp:posOffset>404495</wp:posOffset>
                </wp:positionH>
                <wp:positionV relativeFrom="paragraph">
                  <wp:posOffset>149596</wp:posOffset>
                </wp:positionV>
                <wp:extent cx="5095875" cy="590550"/>
                <wp:effectExtent l="0" t="0" r="9525" b="0"/>
                <wp:wrapNone/>
                <wp:docPr id="714"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5875" cy="590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3B3F" w:rsidRDefault="00B03B3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28" type="#_x0000_t202" style="position:absolute;margin-left:31.85pt;margin-top:11.8pt;width:401.25pt;height:46.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" stroked="f">
                <v:textbox>
                  <w:txbxContent>
                    <w:p w:rsidR="00B03B3F" w:rsidRDefault="00B03B3F"/>
                  </w:txbxContent>
                </v:textbox>
              </v:shape>
            </w:pict>
          </mc:Fallback>
        </mc:AlternateContent>
      </w:r>
    </w:p>
    <w:p w:rsidR="00E96A4E" w:rsidRDefault="00E96A4E" w:rsidP="00354525">
      <w:pPr>
        <w:tabs>
          <w:tab w:val="right" w:pos="8789"/>
        </w:tabs>
        <w:rPr>
          <w:rFonts w:cs="Arial"/>
          <w:sz w:val="24"/>
          <w:szCs w:val="24"/>
          <w:u w:val="single"/>
        </w:rPr>
      </w:pPr>
    </w:p>
    <w:p w:rsidR="00E96A4E" w:rsidRDefault="00E96A4E" w:rsidP="00354525">
      <w:pPr>
        <w:tabs>
          <w:tab w:val="right" w:pos="8789"/>
        </w:tabs>
        <w:rPr>
          <w:rFonts w:cs="Arial"/>
          <w:sz w:val="24"/>
          <w:szCs w:val="24"/>
          <w:u w:val="single"/>
        </w:rPr>
      </w:pPr>
    </w:p>
    <w:p w:rsidR="00354525" w:rsidRPr="00977F65" w:rsidRDefault="00977F65" w:rsidP="00354525">
      <w:pPr>
        <w:tabs>
          <w:tab w:val="right" w:pos="8789"/>
        </w:tabs>
        <w:rPr>
          <w:rFonts w:cs="Arial"/>
          <w:b/>
          <w:color w:val="FFFFFF"/>
          <w:sz w:val="48"/>
          <w:szCs w:val="48"/>
        </w:rPr>
      </w:pPr>
      <w:r>
        <w:rPr>
          <w:rFonts w:cs="Arial"/>
          <w:noProof/>
          <w:sz w:val="24"/>
          <w:szCs w:val="24"/>
          <w:u w:val="single"/>
          <w:lang w:eastAsia="de-CH"/>
        </w:rPr>
        <w:lastRenderedPageBreak/>
        <mc:AlternateContent>
          <mc:Choice Requires="wps">
            <w:drawing>
              <wp:anchor distT="0" distB="0" distL="114300" distR="114300" simplePos="0" relativeHeight="251964928" behindDoc="0" locked="0" layoutInCell="1" allowOverlap="1" wp14:anchorId="1241C54E" wp14:editId="003AF710">
                <wp:simplePos x="0" y="0"/>
                <wp:positionH relativeFrom="column">
                  <wp:posOffset>-90170</wp:posOffset>
                </wp:positionH>
                <wp:positionV relativeFrom="paragraph">
                  <wp:posOffset>-820049</wp:posOffset>
                </wp:positionV>
                <wp:extent cx="6132830" cy="603250"/>
                <wp:effectExtent l="0" t="0" r="0" b="6350"/>
                <wp:wrapNone/>
                <wp:docPr id="70" name="Textfeld 70"/>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B03B3F" w:rsidRDefault="00B03B3F">
                            <w:r>
                              <w:rPr>
                                <w:rFonts w:ascii="Arial" w:hAnsi="Arial" w:cs="Arial"/>
                                <w:color w:val="C00000"/>
                                <w:sz w:val="56"/>
                                <w:szCs w:val="80"/>
                              </w:rPr>
                              <w:t>Inhalt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0" o:spid="_x0000_s1029" type="#_x0000_t202" style="position:absolute;margin-left:-7.1pt;margin-top:-64.55pt;width:482.9pt;height:47.5pt;z-index:2519649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" filled="f" stroked="f" strokeweight=".5pt">
                <v:textbox>
                  <w:txbxContent>
                    <w:p w:rsidR="00B03B3F" w:rsidRDefault="00B03B3F">
                      <w:r>
                        <w:rPr>
                          <w:rFonts w:ascii="Arial" w:hAnsi="Arial" w:cs="Arial"/>
                          <w:color w:val="C00000"/>
                          <w:sz w:val="56"/>
                          <w:szCs w:val="80"/>
                        </w:rPr>
                        <w:t>Inhalt</w:t>
                      </w:r>
                    </w:p>
                  </w:txbxContent>
                </v:textbox>
              </v:shape>
            </w:pict>
          </mc:Fallback>
        </mc:AlternateContent>
      </w:r>
      <w:r w:rsidR="00556E54">
        <w:rPr>
          <w:rFonts w:cs="Arial"/>
          <w:sz w:val="24"/>
          <w:szCs w:val="24"/>
          <w:u w:val="single"/>
        </w:rPr>
        <w:t>Pflichten eines Team-Captains</w:t>
      </w:r>
      <w:r w:rsidR="008B5024">
        <w:rPr>
          <w:rFonts w:cs="Arial"/>
          <w:sz w:val="24"/>
          <w:szCs w:val="24"/>
          <w:u w:val="single"/>
        </w:rPr>
        <w:tab/>
        <w:t>3</w:t>
      </w:r>
    </w:p>
    <w:p w:rsidR="00511648" w:rsidRPr="004C696C" w:rsidRDefault="00511648" w:rsidP="00354525">
      <w:pPr>
        <w:tabs>
          <w:tab w:val="right" w:pos="8789"/>
        </w:tabs>
        <w:rPr>
          <w:rFonts w:cs="Arial"/>
          <w:sz w:val="24"/>
          <w:szCs w:val="24"/>
          <w:u w:val="single"/>
        </w:rPr>
      </w:pPr>
      <w:r>
        <w:rPr>
          <w:rFonts w:cs="Arial"/>
          <w:sz w:val="24"/>
          <w:szCs w:val="24"/>
          <w:u w:val="single"/>
        </w:rPr>
        <w:t>Ordnung im Meisterschaftsschrank</w:t>
      </w:r>
      <w:r>
        <w:rPr>
          <w:rFonts w:cs="Arial"/>
          <w:sz w:val="24"/>
          <w:szCs w:val="24"/>
          <w:u w:val="single"/>
        </w:rPr>
        <w:tab/>
        <w:t>5</w:t>
      </w:r>
    </w:p>
    <w:p w:rsidR="004844DA" w:rsidRDefault="004844DA" w:rsidP="004844DA">
      <w:pPr>
        <w:tabs>
          <w:tab w:val="right" w:pos="8789"/>
        </w:tabs>
        <w:rPr>
          <w:rFonts w:cs="Arial"/>
          <w:sz w:val="24"/>
          <w:szCs w:val="24"/>
          <w:u w:val="single"/>
        </w:rPr>
      </w:pPr>
      <w:r>
        <w:rPr>
          <w:rFonts w:cs="Arial"/>
          <w:sz w:val="24"/>
          <w:szCs w:val="24"/>
          <w:u w:val="single"/>
        </w:rPr>
        <w:t>Anleitung Resultaterfassung in click-tt</w:t>
      </w:r>
      <w:r w:rsidRPr="004C696C">
        <w:rPr>
          <w:rFonts w:cs="Arial"/>
          <w:sz w:val="24"/>
          <w:szCs w:val="24"/>
          <w:u w:val="single"/>
        </w:rPr>
        <w:tab/>
      </w:r>
      <w:r w:rsidR="0026459D">
        <w:rPr>
          <w:rFonts w:cs="Arial"/>
          <w:sz w:val="24"/>
          <w:szCs w:val="24"/>
          <w:u w:val="single"/>
        </w:rPr>
        <w:t>6</w:t>
      </w:r>
    </w:p>
    <w:p w:rsidR="0026459D" w:rsidRDefault="0026459D" w:rsidP="0026459D">
      <w:pPr>
        <w:tabs>
          <w:tab w:val="right" w:pos="8789"/>
        </w:tabs>
        <w:rPr>
          <w:rFonts w:cs="Arial"/>
          <w:sz w:val="24"/>
          <w:szCs w:val="24"/>
          <w:u w:val="single"/>
        </w:rPr>
      </w:pPr>
      <w:r>
        <w:rPr>
          <w:rFonts w:cs="Arial"/>
          <w:sz w:val="24"/>
          <w:szCs w:val="24"/>
          <w:u w:val="single"/>
        </w:rPr>
        <w:t>Notizen</w:t>
      </w:r>
      <w:r w:rsidRPr="004C696C">
        <w:rPr>
          <w:rFonts w:cs="Arial"/>
          <w:sz w:val="24"/>
          <w:szCs w:val="24"/>
          <w:u w:val="single"/>
        </w:rPr>
        <w:tab/>
      </w:r>
      <w:r w:rsidR="00C41668">
        <w:rPr>
          <w:rFonts w:cs="Arial"/>
          <w:sz w:val="24"/>
          <w:szCs w:val="24"/>
          <w:u w:val="single"/>
        </w:rPr>
        <w:t>11</w:t>
      </w:r>
    </w:p>
    <w:p w:rsidR="0026459D" w:rsidRDefault="0026459D" w:rsidP="004844DA">
      <w:pPr>
        <w:tabs>
          <w:tab w:val="right" w:pos="8789"/>
        </w:tabs>
        <w:rPr>
          <w:rFonts w:cs="Arial"/>
          <w:sz w:val="24"/>
          <w:szCs w:val="24"/>
          <w:u w:val="single"/>
        </w:rPr>
      </w:pPr>
    </w:p>
    <w:p w:rsidR="00354525" w:rsidRDefault="00354525" w:rsidP="00271B79">
      <w:pPr>
        <w:pStyle w:val="KeinLeerraum"/>
      </w:pPr>
    </w:p>
    <w:p w:rsidR="00271B79" w:rsidRDefault="00271B79" w:rsidP="00271B79">
      <w:pPr>
        <w:pStyle w:val="KeinLeerraum"/>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Default="00556E54" w:rsidP="00271B79">
      <w:pPr>
        <w:pStyle w:val="KeinLeerraum"/>
        <w:rPr>
          <w:rFonts w:cs="Arial"/>
          <w:sz w:val="24"/>
          <w:szCs w:val="24"/>
        </w:rPr>
      </w:pPr>
    </w:p>
    <w:p w:rsidR="00556E54" w:rsidRPr="00556E54" w:rsidRDefault="00511648" w:rsidP="00271B79">
      <w:pPr>
        <w:pStyle w:val="KeinLeerraum"/>
        <w:rPr>
          <w:rFonts w:cs="Arial"/>
          <w:b/>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54016" behindDoc="1" locked="0" layoutInCell="1" allowOverlap="1" wp14:anchorId="374B6A77" wp14:editId="634026BA">
                <wp:simplePos x="0" y="0"/>
                <wp:positionH relativeFrom="column">
                  <wp:posOffset>-98173</wp:posOffset>
                </wp:positionH>
                <wp:positionV relativeFrom="paragraph">
                  <wp:posOffset>-864930</wp:posOffset>
                </wp:positionV>
                <wp:extent cx="6132830" cy="603250"/>
                <wp:effectExtent l="0" t="0" r="0" b="6350"/>
                <wp:wrapNone/>
                <wp:docPr id="13" name="Textfeld 13"/>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11648" w:rsidRDefault="00511648">
                            <w:r>
                              <w:rPr>
                                <w:rFonts w:ascii="Arial" w:hAnsi="Arial" w:cs="Arial"/>
                                <w:color w:val="C00000"/>
                                <w:sz w:val="56"/>
                                <w:szCs w:val="80"/>
                              </w:rPr>
                              <w:t>Pflichten eines Team-Captains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3" o:spid="_x0000_s1030" type="#_x0000_t202" style="position:absolute;margin-left:-7.75pt;margin-top:-68.1pt;width:482.9pt;height:47.5pt;z-index:-2512624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" filled="f" stroked="f" strokeweight=".5pt">
                <v:textbox>
                  <w:txbxContent>
                    <w:p w:rsidR="00511648" w:rsidRDefault="00511648">
                      <w:r>
                        <w:rPr>
                          <w:rFonts w:ascii="Arial" w:hAnsi="Arial" w:cs="Arial"/>
                          <w:color w:val="C00000"/>
                          <w:sz w:val="56"/>
                          <w:szCs w:val="80"/>
                        </w:rPr>
                        <w:t>Pflichten eines Team-Captains</w:t>
                      </w:r>
                    </w:p>
                  </w:txbxContent>
                </v:textbox>
              </v:shape>
            </w:pict>
          </mc:Fallback>
        </mc:AlternateContent>
      </w:r>
      <w:r w:rsidR="00556E54" w:rsidRPr="00556E54">
        <w:rPr>
          <w:rFonts w:cs="Arial"/>
          <w:b/>
          <w:sz w:val="24"/>
          <w:szCs w:val="24"/>
        </w:rPr>
        <w:t>Pflichten eines Team-Captains</w:t>
      </w:r>
    </w:p>
    <w:p w:rsidR="00556E54" w:rsidRDefault="00556E54" w:rsidP="00271B79">
      <w:pPr>
        <w:pStyle w:val="KeinLeerraum"/>
        <w:rPr>
          <w:rFonts w:cs="Arial"/>
          <w:sz w:val="24"/>
          <w:szCs w:val="24"/>
        </w:rPr>
      </w:pPr>
    </w:p>
    <w:p w:rsidR="00556E54" w:rsidRDefault="00556E54" w:rsidP="00556E54">
      <w:pPr>
        <w:pStyle w:val="KeinLeerraum"/>
        <w:rPr>
          <w:rFonts w:cs="Arial"/>
          <w:sz w:val="24"/>
          <w:szCs w:val="24"/>
          <w:u w:val="single"/>
          <w:lang w:val="de-DE"/>
        </w:rPr>
      </w:pPr>
      <w:r w:rsidRPr="00556E54">
        <w:rPr>
          <w:rFonts w:cs="Arial"/>
          <w:sz w:val="24"/>
          <w:szCs w:val="24"/>
          <w:u w:val="single"/>
          <w:lang w:val="de-DE"/>
        </w:rPr>
        <w:t>1. Vor Beginn der Meisterschaft</w:t>
      </w:r>
    </w:p>
    <w:p w:rsidR="00511648" w:rsidRPr="00556E54" w:rsidRDefault="00511648" w:rsidP="00556E54">
      <w:pPr>
        <w:pStyle w:val="KeinLeerraum"/>
        <w:rPr>
          <w:rFonts w:cs="Arial"/>
          <w:sz w:val="24"/>
          <w:szCs w:val="24"/>
          <w:u w:val="single"/>
          <w:lang w:val="de-DE"/>
        </w:rPr>
      </w:pPr>
    </w:p>
    <w:p w:rsidR="00556E54" w:rsidRDefault="00556E54" w:rsidP="00556E54">
      <w:pPr>
        <w:pStyle w:val="KeinLeerraum"/>
        <w:rPr>
          <w:rFonts w:cs="Arial"/>
          <w:sz w:val="24"/>
          <w:szCs w:val="24"/>
          <w:lang w:val="de-DE"/>
        </w:rPr>
      </w:pPr>
      <w:r>
        <w:rPr>
          <w:rFonts w:cs="Arial"/>
          <w:sz w:val="24"/>
          <w:szCs w:val="24"/>
          <w:lang w:val="de-DE"/>
        </w:rPr>
        <w:t>-</w:t>
      </w:r>
      <w:r>
        <w:rPr>
          <w:rFonts w:cs="Arial"/>
          <w:sz w:val="24"/>
          <w:szCs w:val="24"/>
          <w:lang w:val="de-DE"/>
        </w:rPr>
        <w:tab/>
        <w:t xml:space="preserve">Erstellen eines Einsatzplanes für die ganze Saison unter Berücksichtigung der </w:t>
      </w:r>
    </w:p>
    <w:p w:rsidR="00556E54" w:rsidRDefault="00556E54" w:rsidP="00556E54">
      <w:pPr>
        <w:pStyle w:val="KeinLeerraum"/>
        <w:ind w:firstLine="708"/>
        <w:rPr>
          <w:rFonts w:cs="Arial"/>
          <w:sz w:val="24"/>
          <w:szCs w:val="24"/>
          <w:lang w:val="de-DE"/>
        </w:rPr>
      </w:pPr>
      <w:r>
        <w:rPr>
          <w:rFonts w:cs="Arial"/>
          <w:sz w:val="24"/>
          <w:szCs w:val="24"/>
          <w:lang w:val="de-DE"/>
        </w:rPr>
        <w:t>angegebenen Abwesenheiten der einzelnen Spieler.</w:t>
      </w:r>
    </w:p>
    <w:p w:rsidR="00802BC4" w:rsidRPr="00556E54" w:rsidRDefault="00556E54" w:rsidP="00802BC4">
      <w:pPr>
        <w:pStyle w:val="KeinLeerraum"/>
        <w:rPr>
          <w:rFonts w:cs="Arial"/>
          <w:sz w:val="24"/>
          <w:szCs w:val="24"/>
          <w:lang w:val="de-DE"/>
        </w:rPr>
      </w:pPr>
      <w:r>
        <w:rPr>
          <w:rFonts w:cs="Arial"/>
          <w:sz w:val="24"/>
          <w:szCs w:val="24"/>
          <w:lang w:val="de-DE"/>
        </w:rPr>
        <w:t xml:space="preserve">- </w:t>
      </w:r>
      <w:r>
        <w:rPr>
          <w:rFonts w:cs="Arial"/>
          <w:sz w:val="24"/>
          <w:szCs w:val="24"/>
          <w:lang w:val="de-DE"/>
        </w:rPr>
        <w:tab/>
        <w:t>Organisation mittels WhatsApp / Mail / Telefon (ist dem Captain überlassen)</w:t>
      </w:r>
    </w:p>
    <w:p w:rsidR="00556E54" w:rsidRDefault="00556E54" w:rsidP="00556E54">
      <w:pPr>
        <w:pStyle w:val="KeinLeerraum"/>
        <w:rPr>
          <w:rFonts w:cs="Arial"/>
          <w:b/>
          <w:sz w:val="24"/>
          <w:szCs w:val="24"/>
          <w:lang w:val="de-DE"/>
        </w:rPr>
      </w:pPr>
    </w:p>
    <w:p w:rsidR="00556E54" w:rsidRPr="00556E54" w:rsidRDefault="00556E54" w:rsidP="00556E54">
      <w:pPr>
        <w:pStyle w:val="KeinLeerraum"/>
        <w:rPr>
          <w:rFonts w:cs="Arial"/>
          <w:sz w:val="24"/>
          <w:szCs w:val="24"/>
          <w:u w:val="single"/>
          <w:lang w:val="de-DE"/>
        </w:rPr>
      </w:pPr>
      <w:r w:rsidRPr="00556E54">
        <w:rPr>
          <w:rFonts w:cs="Arial"/>
          <w:sz w:val="24"/>
          <w:szCs w:val="24"/>
          <w:u w:val="single"/>
          <w:lang w:val="de-DE"/>
        </w:rPr>
        <w:t>2. Vor der Begegnung</w:t>
      </w:r>
    </w:p>
    <w:p w:rsidR="00556E54" w:rsidRPr="00556E54" w:rsidRDefault="00556E54" w:rsidP="00556E54">
      <w:pPr>
        <w:pStyle w:val="KeinLeerraum"/>
        <w:rPr>
          <w:rFonts w:cs="Arial"/>
          <w:sz w:val="24"/>
          <w:szCs w:val="24"/>
          <w:lang w:val="de-DE"/>
        </w:rPr>
      </w:pPr>
    </w:p>
    <w:p w:rsidR="00556E54" w:rsidRPr="00556E54" w:rsidRDefault="00556E54" w:rsidP="00556E54">
      <w:pPr>
        <w:pStyle w:val="KeinLeerraum"/>
        <w:ind w:left="705" w:hanging="705"/>
        <w:rPr>
          <w:rFonts w:cs="Arial"/>
          <w:sz w:val="24"/>
          <w:szCs w:val="24"/>
          <w:lang w:val="de-DE"/>
        </w:rPr>
      </w:pPr>
      <w:r w:rsidRPr="00556E54">
        <w:rPr>
          <w:rFonts w:cs="Arial"/>
          <w:sz w:val="24"/>
          <w:szCs w:val="24"/>
          <w:lang w:val="de-DE"/>
        </w:rPr>
        <w:t xml:space="preserve">- </w:t>
      </w:r>
      <w:r w:rsidRPr="00556E54">
        <w:rPr>
          <w:rFonts w:cs="Arial"/>
          <w:sz w:val="24"/>
          <w:szCs w:val="24"/>
          <w:lang w:val="de-DE"/>
        </w:rPr>
        <w:tab/>
        <w:t>Aufgebot der SpielerInnen (ca. eine Woche vorher) mittels WhatsApp oder Mail.</w:t>
      </w:r>
      <w:r w:rsidRPr="00556E54">
        <w:rPr>
          <w:rFonts w:cs="Arial"/>
          <w:sz w:val="24"/>
          <w:szCs w:val="24"/>
          <w:lang w:val="de-DE"/>
        </w:rPr>
        <w:br/>
        <w:t xml:space="preserve">Daten auf </w:t>
      </w:r>
      <w:hyperlink r:id="rId16" w:history="1">
        <w:r w:rsidRPr="00556E54">
          <w:rPr>
            <w:rStyle w:val="Hyperlink"/>
            <w:rFonts w:cs="Arial"/>
            <w:sz w:val="24"/>
            <w:szCs w:val="24"/>
            <w:lang w:val="de-DE"/>
          </w:rPr>
          <w:t>www.click-tt.ch</w:t>
        </w:r>
      </w:hyperlink>
      <w:r w:rsidRPr="00556E54">
        <w:rPr>
          <w:rFonts w:cs="Arial"/>
          <w:sz w:val="24"/>
          <w:szCs w:val="24"/>
          <w:lang w:val="de-DE"/>
        </w:rPr>
        <w:t xml:space="preserve"> sind verbindlich!</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Heimspiele: Besammlungszeit, Zeit des Spielbeginnes.</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Auswärtsspiele: Bestimmen des Fahrers oder ÖV, Abfahrtszeit, Ort, Spielbeginn.</w:t>
      </w:r>
    </w:p>
    <w:p w:rsidR="00556E54" w:rsidRDefault="00556E54" w:rsidP="00556E54">
      <w:pPr>
        <w:pStyle w:val="KeinLeerraum"/>
        <w:rPr>
          <w:rFonts w:cs="Arial"/>
          <w:sz w:val="24"/>
          <w:szCs w:val="24"/>
          <w:lang w:val="de-DE"/>
        </w:rPr>
      </w:pPr>
      <w:r w:rsidRPr="00556E54">
        <w:rPr>
          <w:rFonts w:cs="Arial"/>
          <w:sz w:val="24"/>
          <w:szCs w:val="24"/>
          <w:lang w:val="de-DE"/>
        </w:rPr>
        <w:t>-</w:t>
      </w:r>
      <w:r w:rsidRPr="00556E54">
        <w:rPr>
          <w:rFonts w:cs="Arial"/>
          <w:sz w:val="24"/>
          <w:szCs w:val="24"/>
          <w:lang w:val="de-DE"/>
        </w:rPr>
        <w:tab/>
        <w:t>Wenn nötig in Absprache mit dem Spielleiter, rechtzeitig Ersatzspieler aufbieten</w:t>
      </w:r>
    </w:p>
    <w:p w:rsidR="00802BC4" w:rsidRDefault="00802BC4" w:rsidP="00802BC4">
      <w:pPr>
        <w:pStyle w:val="KeinLeerraum"/>
        <w:ind w:left="705" w:hanging="705"/>
        <w:rPr>
          <w:rFonts w:cs="Arial"/>
          <w:sz w:val="24"/>
          <w:szCs w:val="24"/>
          <w:lang w:val="de-DE"/>
        </w:rPr>
      </w:pPr>
      <w:r>
        <w:rPr>
          <w:rFonts w:cs="Arial"/>
          <w:sz w:val="24"/>
          <w:szCs w:val="24"/>
          <w:lang w:val="de-DE"/>
        </w:rPr>
        <w:t>-</w:t>
      </w:r>
      <w:r>
        <w:rPr>
          <w:rFonts w:cs="Arial"/>
          <w:sz w:val="24"/>
          <w:szCs w:val="24"/>
          <w:lang w:val="de-DE"/>
        </w:rPr>
        <w:tab/>
      </w:r>
      <w:r>
        <w:rPr>
          <w:rFonts w:cs="Arial"/>
          <w:sz w:val="24"/>
          <w:szCs w:val="24"/>
          <w:lang w:val="de-DE"/>
        </w:rPr>
        <w:t>Muss ein Spiel verschoben werden, probieren mit den Mitspielern und Jan Strecker (</w:t>
      </w:r>
      <w:hyperlink r:id="rId17" w:history="1">
        <w:r w:rsidRPr="00802BC4">
          <w:rPr>
            <w:rStyle w:val="Hyperlink"/>
            <w:rFonts w:cs="Arial"/>
            <w:sz w:val="24"/>
            <w:szCs w:val="24"/>
            <w:lang w:val="de-DE"/>
          </w:rPr>
          <w:t>jan.strecker@ttcbern.ch</w:t>
        </w:r>
      </w:hyperlink>
      <w:r>
        <w:rPr>
          <w:rFonts w:cs="Arial"/>
          <w:sz w:val="24"/>
          <w:szCs w:val="24"/>
          <w:lang w:val="de-DE"/>
        </w:rPr>
        <w:t xml:space="preserve"> / 076 793 02 64) mit dem Gegner ein neues Datum zu finden.</w:t>
      </w:r>
    </w:p>
    <w:p w:rsidR="00802BC4" w:rsidRPr="00556E54" w:rsidRDefault="00802BC4" w:rsidP="00802BC4">
      <w:pPr>
        <w:pStyle w:val="KeinLeerraum"/>
        <w:ind w:left="705" w:hanging="705"/>
        <w:rPr>
          <w:rFonts w:cs="Arial"/>
          <w:sz w:val="24"/>
          <w:szCs w:val="24"/>
          <w:lang w:val="de-DE"/>
        </w:rPr>
      </w:pPr>
      <w:r>
        <w:rPr>
          <w:rFonts w:cs="Arial"/>
          <w:sz w:val="24"/>
          <w:szCs w:val="24"/>
          <w:lang w:val="de-DE"/>
        </w:rPr>
        <w:t>-</w:t>
      </w:r>
      <w:r>
        <w:rPr>
          <w:rFonts w:cs="Arial"/>
          <w:sz w:val="24"/>
          <w:szCs w:val="24"/>
          <w:lang w:val="de-DE"/>
        </w:rPr>
        <w:tab/>
      </w:r>
      <w:r w:rsidRPr="00802BC4">
        <w:rPr>
          <w:rFonts w:cs="Arial"/>
          <w:sz w:val="24"/>
          <w:szCs w:val="24"/>
          <w:lang w:val="de-DE"/>
        </w:rPr>
        <w:t xml:space="preserve">Vorverschiebungen sind frei möglich (Ausnahme Rückrundenspiele dürfen nicht in die Vorrunde verschoben werden – Start Rückrunde: </w:t>
      </w:r>
      <w:r w:rsidRPr="003205F2">
        <w:rPr>
          <w:rFonts w:cs="Arial"/>
          <w:b/>
          <w:sz w:val="24"/>
          <w:szCs w:val="24"/>
          <w:highlight w:val="lightGray"/>
          <w:lang w:val="de-DE"/>
        </w:rPr>
        <w:t>17.12.2018</w:t>
      </w:r>
      <w:r w:rsidRPr="00802BC4">
        <w:rPr>
          <w:rFonts w:cs="Arial"/>
          <w:sz w:val="24"/>
          <w:szCs w:val="24"/>
          <w:lang w:val="de-DE"/>
        </w:rPr>
        <w:t>). Nachverschiebungen sind bis zu 21 Tage möglich (Ausnahme Vorrundenspiele dürfen nicht in die Rückrunde verschoben werden).</w:t>
      </w:r>
      <w:r>
        <w:rPr>
          <w:rFonts w:cs="Arial"/>
          <w:sz w:val="24"/>
          <w:szCs w:val="24"/>
          <w:lang w:val="de-DE"/>
        </w:rPr>
        <w:t xml:space="preserve"> Das erste Spiel der Vorrunde und das erste Spiel der Rückrunde kann bis zu 42 Tage nach hinten verschoben werden.</w:t>
      </w:r>
    </w:p>
    <w:p w:rsidR="00556E54" w:rsidRPr="00556E54" w:rsidRDefault="00556E54" w:rsidP="00556E54">
      <w:pPr>
        <w:pStyle w:val="KeinLeerraum"/>
        <w:rPr>
          <w:rFonts w:cs="Arial"/>
          <w:sz w:val="24"/>
          <w:szCs w:val="24"/>
          <w:lang w:val="de-DE"/>
        </w:rPr>
      </w:pPr>
    </w:p>
    <w:p w:rsidR="00556E54" w:rsidRPr="00556E54" w:rsidRDefault="00556E54" w:rsidP="00556E54">
      <w:pPr>
        <w:pStyle w:val="KeinLeerraum"/>
        <w:rPr>
          <w:rFonts w:cs="Arial"/>
          <w:sz w:val="24"/>
          <w:szCs w:val="24"/>
          <w:u w:val="single"/>
          <w:lang w:val="de-DE"/>
        </w:rPr>
      </w:pPr>
      <w:r w:rsidRPr="00556E54">
        <w:rPr>
          <w:rFonts w:cs="Arial"/>
          <w:sz w:val="24"/>
          <w:szCs w:val="24"/>
          <w:u w:val="single"/>
          <w:lang w:val="de-DE"/>
        </w:rPr>
        <w:t>3. Während der Begegnung</w:t>
      </w:r>
    </w:p>
    <w:p w:rsidR="00556E54" w:rsidRPr="00556E54" w:rsidRDefault="00556E54" w:rsidP="00556E54">
      <w:pPr>
        <w:pStyle w:val="KeinLeerraum"/>
        <w:rPr>
          <w:rFonts w:cs="Arial"/>
          <w:sz w:val="24"/>
          <w:szCs w:val="24"/>
          <w:lang w:val="de-DE"/>
        </w:rPr>
      </w:pP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Vorbereitung der eigenen Mannschaft</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Bereitstellung der Installationen (bei Heimspielen):</w:t>
      </w:r>
    </w:p>
    <w:p w:rsidR="00556E54" w:rsidRPr="00556E54" w:rsidRDefault="00556E54" w:rsidP="00511648">
      <w:pPr>
        <w:pStyle w:val="KeinLeerraum"/>
        <w:ind w:left="705"/>
        <w:rPr>
          <w:rFonts w:cs="Arial"/>
          <w:sz w:val="24"/>
          <w:szCs w:val="24"/>
          <w:lang w:val="de-DE"/>
        </w:rPr>
      </w:pPr>
      <w:r w:rsidRPr="00556E54">
        <w:rPr>
          <w:rFonts w:cs="Arial"/>
          <w:sz w:val="24"/>
          <w:szCs w:val="24"/>
          <w:lang w:val="de-DE"/>
        </w:rPr>
        <w:t>Tische, Netze, Bälle (Achtung offizielle Ballmarke), Matchblatt. Bei 2 Heimspielen müssen die Partien durch Banden in der Mitte getrennt werden. Ebenfalls wenn neben 1 Heimspiel noch trainiert wird.</w:t>
      </w:r>
    </w:p>
    <w:p w:rsidR="00556E54" w:rsidRPr="00556E54" w:rsidRDefault="00556E54" w:rsidP="00511648">
      <w:pPr>
        <w:pStyle w:val="KeinLeerraum"/>
        <w:ind w:left="705" w:hanging="705"/>
        <w:rPr>
          <w:rFonts w:cs="Arial"/>
          <w:sz w:val="24"/>
          <w:szCs w:val="24"/>
          <w:lang w:val="de-DE"/>
        </w:rPr>
      </w:pPr>
      <w:r w:rsidRPr="00556E54">
        <w:rPr>
          <w:rFonts w:cs="Arial"/>
          <w:sz w:val="24"/>
          <w:szCs w:val="24"/>
          <w:lang w:val="de-DE"/>
        </w:rPr>
        <w:t>-</w:t>
      </w:r>
      <w:r w:rsidRPr="00556E54">
        <w:rPr>
          <w:rFonts w:cs="Arial"/>
          <w:sz w:val="24"/>
          <w:szCs w:val="24"/>
          <w:lang w:val="de-DE"/>
        </w:rPr>
        <w:tab/>
        <w:t>Die Mannschaft mit der kleineren Mannschaftsnummer kann wählen ob sie hinten oder vorne spielen möchte.</w:t>
      </w:r>
    </w:p>
    <w:p w:rsidR="00556E54" w:rsidRPr="00556E54" w:rsidRDefault="00556E54" w:rsidP="00511648">
      <w:pPr>
        <w:pStyle w:val="KeinLeerraum"/>
        <w:ind w:left="705" w:hanging="705"/>
        <w:rPr>
          <w:rFonts w:cs="Arial"/>
          <w:sz w:val="24"/>
          <w:szCs w:val="24"/>
          <w:lang w:val="de-DE"/>
        </w:rPr>
      </w:pPr>
      <w:r w:rsidRPr="00556E54">
        <w:rPr>
          <w:rFonts w:cs="Arial"/>
          <w:sz w:val="24"/>
          <w:szCs w:val="24"/>
          <w:lang w:val="de-DE"/>
        </w:rPr>
        <w:t>-</w:t>
      </w:r>
      <w:r w:rsidRPr="00556E54">
        <w:rPr>
          <w:rFonts w:cs="Arial"/>
          <w:sz w:val="24"/>
          <w:szCs w:val="24"/>
          <w:lang w:val="de-DE"/>
        </w:rPr>
        <w:tab/>
        <w:t>Organisation des Einspielens. (Schauen das jeder eigene Spieler zum eins</w:t>
      </w:r>
      <w:r w:rsidR="00511648">
        <w:rPr>
          <w:rFonts w:cs="Arial"/>
          <w:sz w:val="24"/>
          <w:szCs w:val="24"/>
          <w:lang w:val="de-DE"/>
        </w:rPr>
        <w:t xml:space="preserve">pielen </w:t>
      </w:r>
      <w:r w:rsidRPr="00556E54">
        <w:rPr>
          <w:rFonts w:cs="Arial"/>
          <w:sz w:val="24"/>
          <w:szCs w:val="24"/>
          <w:lang w:val="de-DE"/>
        </w:rPr>
        <w:t>kommt)</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Kurze Teambesprechung / Aufstellung der Mannschaft / Analyse der gegnerischen</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SpielerInnen wenn nötig.</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Begrüssung der Gastmannschaft</w:t>
      </w:r>
    </w:p>
    <w:p w:rsidR="00556E54" w:rsidRPr="00556E54" w:rsidRDefault="00556E54" w:rsidP="00556E54">
      <w:pPr>
        <w:pStyle w:val="KeinLeerraum"/>
        <w:rPr>
          <w:rFonts w:cs="Arial"/>
          <w:sz w:val="24"/>
          <w:szCs w:val="24"/>
          <w:lang w:val="de-DE"/>
        </w:rPr>
      </w:pPr>
      <w:r w:rsidRPr="00556E54">
        <w:rPr>
          <w:rFonts w:cs="Arial"/>
          <w:sz w:val="24"/>
          <w:szCs w:val="24"/>
          <w:lang w:val="de-DE"/>
        </w:rPr>
        <w:t>-</w:t>
      </w:r>
      <w:r w:rsidRPr="00556E54">
        <w:rPr>
          <w:rFonts w:cs="Arial"/>
          <w:sz w:val="24"/>
          <w:szCs w:val="24"/>
          <w:lang w:val="de-DE"/>
        </w:rPr>
        <w:tab/>
        <w:t>Spielpaarungen bekannt geben</w:t>
      </w:r>
    </w:p>
    <w:p w:rsidR="00556E54" w:rsidRPr="00556E54" w:rsidRDefault="00556E54" w:rsidP="00556E54">
      <w:pPr>
        <w:pStyle w:val="KeinLeerraum"/>
        <w:rPr>
          <w:rFonts w:cs="Arial"/>
          <w:sz w:val="24"/>
          <w:szCs w:val="24"/>
          <w:lang w:val="de-DE"/>
        </w:rPr>
      </w:pPr>
      <w:r w:rsidRPr="00556E54">
        <w:rPr>
          <w:rFonts w:cs="Arial"/>
          <w:sz w:val="24"/>
          <w:szCs w:val="24"/>
          <w:lang w:val="de-DE"/>
        </w:rPr>
        <w:t xml:space="preserve">- </w:t>
      </w:r>
      <w:r w:rsidRPr="00556E54">
        <w:rPr>
          <w:rFonts w:cs="Arial"/>
          <w:sz w:val="24"/>
          <w:szCs w:val="24"/>
          <w:lang w:val="de-DE"/>
        </w:rPr>
        <w:tab/>
        <w:t>Ausfüllen des Matchblattes durch die Heimmannschaft (Lizenz-Nr. nicht mehr nötig)</w:t>
      </w:r>
    </w:p>
    <w:p w:rsidR="00556E54" w:rsidRDefault="00556E54" w:rsidP="00511648">
      <w:pPr>
        <w:pStyle w:val="KeinLeerraum"/>
        <w:ind w:left="705" w:hanging="705"/>
        <w:rPr>
          <w:rFonts w:cs="Arial"/>
          <w:sz w:val="24"/>
          <w:szCs w:val="24"/>
          <w:lang w:val="de-DE"/>
        </w:rPr>
      </w:pPr>
      <w:r w:rsidRPr="00556E54">
        <w:rPr>
          <w:rFonts w:cs="Arial"/>
          <w:sz w:val="24"/>
          <w:szCs w:val="24"/>
          <w:lang w:val="de-DE"/>
        </w:rPr>
        <w:t xml:space="preserve">- </w:t>
      </w:r>
      <w:r w:rsidRPr="00556E54">
        <w:rPr>
          <w:rFonts w:cs="Arial"/>
          <w:sz w:val="24"/>
          <w:szCs w:val="24"/>
          <w:lang w:val="de-DE"/>
        </w:rPr>
        <w:tab/>
        <w:t>Am Ende des Spiels: Überprüfung der Eintragungen (Ergebnisse der Matches, Gesamt-Ergebnis, Angabe des Siegers), Unterschriften der Captains,</w:t>
      </w:r>
      <w:r w:rsidR="00511648">
        <w:rPr>
          <w:rFonts w:cs="Arial"/>
          <w:sz w:val="24"/>
          <w:szCs w:val="24"/>
          <w:lang w:val="de-DE"/>
        </w:rPr>
        <w:t xml:space="preserve"> </w:t>
      </w:r>
      <w:r w:rsidRPr="00556E54">
        <w:rPr>
          <w:rFonts w:cs="Arial"/>
          <w:sz w:val="24"/>
          <w:szCs w:val="24"/>
          <w:lang w:val="de-DE"/>
        </w:rPr>
        <w:t>ev. Bemerkungen zuhanden des Verbandes, ev. allfällige Protestvermerke (aber umgehend Spielleiter kontaktieren), damit der Protest schriftlich zuhanden des Verbandes getätigt werden kann).</w:t>
      </w:r>
    </w:p>
    <w:p w:rsidR="00511648" w:rsidRDefault="00511648" w:rsidP="00511648">
      <w:pPr>
        <w:pStyle w:val="KeinLeerraum"/>
        <w:ind w:left="705" w:hanging="705"/>
        <w:rPr>
          <w:rFonts w:cs="Arial"/>
          <w:sz w:val="24"/>
          <w:szCs w:val="24"/>
          <w:lang w:val="de-DE"/>
        </w:rPr>
      </w:pPr>
    </w:p>
    <w:p w:rsidR="00802BC4" w:rsidRDefault="00802BC4" w:rsidP="00511648">
      <w:pPr>
        <w:pStyle w:val="KeinLeerraum"/>
        <w:ind w:left="705" w:hanging="705"/>
        <w:rPr>
          <w:rFonts w:cs="Arial"/>
          <w:sz w:val="24"/>
          <w:szCs w:val="24"/>
          <w:lang w:val="de-DE"/>
        </w:rPr>
      </w:pPr>
    </w:p>
    <w:p w:rsidR="00802BC4" w:rsidRDefault="00802BC4" w:rsidP="00511648">
      <w:pPr>
        <w:pStyle w:val="KeinLeerraum"/>
        <w:ind w:left="705" w:hanging="705"/>
        <w:rPr>
          <w:rFonts w:cs="Arial"/>
          <w:sz w:val="24"/>
          <w:szCs w:val="24"/>
          <w:lang w:val="de-DE"/>
        </w:rPr>
      </w:pPr>
    </w:p>
    <w:p w:rsidR="00802BC4" w:rsidRPr="00556E54" w:rsidRDefault="00802BC4" w:rsidP="00511648">
      <w:pPr>
        <w:pStyle w:val="KeinLeerraum"/>
        <w:ind w:left="705" w:hanging="705"/>
        <w:rPr>
          <w:rFonts w:cs="Arial"/>
          <w:sz w:val="24"/>
          <w:szCs w:val="24"/>
          <w:lang w:val="de-DE"/>
        </w:rPr>
      </w:pPr>
    </w:p>
    <w:p w:rsidR="00556E54" w:rsidRPr="00556E54" w:rsidRDefault="00802BC4" w:rsidP="00556E54">
      <w:pPr>
        <w:pStyle w:val="KeinLeerraum"/>
        <w:rPr>
          <w:rFonts w:cs="Arial"/>
          <w:sz w:val="24"/>
          <w:szCs w:val="24"/>
          <w:lang w:val="de-DE"/>
        </w:rPr>
      </w:pPr>
      <w:r>
        <w:rPr>
          <w:rFonts w:cs="Arial"/>
          <w:noProof/>
          <w:sz w:val="24"/>
          <w:szCs w:val="24"/>
          <w:u w:val="single"/>
          <w:lang w:eastAsia="de-CH"/>
        </w:rPr>
        <w:lastRenderedPageBreak/>
        <mc:AlternateContent>
          <mc:Choice Requires="wps">
            <w:drawing>
              <wp:anchor distT="0" distB="0" distL="114300" distR="114300" simplePos="0" relativeHeight="252088832" behindDoc="1" locked="0" layoutInCell="1" allowOverlap="1" wp14:anchorId="3152BC59" wp14:editId="4E105DD3">
                <wp:simplePos x="0" y="0"/>
                <wp:positionH relativeFrom="column">
                  <wp:posOffset>-175260</wp:posOffset>
                </wp:positionH>
                <wp:positionV relativeFrom="paragraph">
                  <wp:posOffset>-858784</wp:posOffset>
                </wp:positionV>
                <wp:extent cx="6132830" cy="603250"/>
                <wp:effectExtent l="0" t="0" r="0" b="6350"/>
                <wp:wrapNone/>
                <wp:docPr id="793" name="Textfeld 793"/>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Pflichten eines Team-Captains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93" o:spid="_x0000_s1031" type="#_x0000_t202" style="position:absolute;margin-left:-13.8pt;margin-top:-67.6pt;width:482.9pt;height:47.5pt;z-index:-251227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" filled="f" stroked="f" strokeweight=".5pt">
                <v:textbox>
                  <w:txbxContent>
                    <w:p w:rsidR="0026459D" w:rsidRDefault="0026459D" w:rsidP="0026459D">
                      <w:r>
                        <w:rPr>
                          <w:rFonts w:ascii="Arial" w:hAnsi="Arial" w:cs="Arial"/>
                          <w:color w:val="C00000"/>
                          <w:sz w:val="56"/>
                          <w:szCs w:val="80"/>
                        </w:rPr>
                        <w:t>Pflichten eines Team-Captains</w:t>
                      </w:r>
                    </w:p>
                  </w:txbxContent>
                </v:textbox>
              </v:shape>
            </w:pict>
          </mc:Fallback>
        </mc:AlternateContent>
      </w:r>
      <w:r w:rsidR="00556E54" w:rsidRPr="00556E54">
        <w:rPr>
          <w:rFonts w:cs="Arial"/>
          <w:sz w:val="24"/>
          <w:szCs w:val="24"/>
          <w:lang w:val="de-DE"/>
        </w:rPr>
        <w:t xml:space="preserve">- </w:t>
      </w:r>
      <w:r w:rsidR="00556E54" w:rsidRPr="00556E54">
        <w:rPr>
          <w:rFonts w:cs="Arial"/>
          <w:sz w:val="24"/>
          <w:szCs w:val="24"/>
          <w:lang w:val="de-DE"/>
        </w:rPr>
        <w:tab/>
      </w:r>
      <w:r w:rsidR="00556E54" w:rsidRPr="00802BC4">
        <w:rPr>
          <w:rFonts w:cs="Arial"/>
          <w:b/>
          <w:sz w:val="24"/>
          <w:szCs w:val="24"/>
          <w:lang w:val="de-DE"/>
        </w:rPr>
        <w:t>Was passiert mit den Matchblättern?</w:t>
      </w:r>
      <w:r w:rsidR="00556E54" w:rsidRPr="00556E54">
        <w:rPr>
          <w:rFonts w:cs="Arial"/>
          <w:sz w:val="24"/>
          <w:szCs w:val="24"/>
          <w:lang w:val="de-DE"/>
        </w:rPr>
        <w:tab/>
      </w:r>
      <w:r w:rsidR="00556E54" w:rsidRPr="00556E54">
        <w:rPr>
          <w:rFonts w:cs="Arial"/>
          <w:sz w:val="24"/>
          <w:szCs w:val="24"/>
          <w:lang w:val="de-DE"/>
        </w:rPr>
        <w:tab/>
      </w:r>
    </w:p>
    <w:p w:rsidR="00556E54" w:rsidRPr="00556E54" w:rsidRDefault="00556E54" w:rsidP="00556E54">
      <w:pPr>
        <w:pStyle w:val="KeinLeerraum"/>
        <w:rPr>
          <w:rFonts w:cs="Arial"/>
          <w:sz w:val="24"/>
          <w:szCs w:val="24"/>
          <w:lang w:val="de-DE"/>
        </w:rPr>
      </w:pPr>
    </w:p>
    <w:p w:rsidR="00556E54" w:rsidRPr="00556E54" w:rsidRDefault="00556E54" w:rsidP="00511648">
      <w:pPr>
        <w:pStyle w:val="KeinLeerraum"/>
        <w:ind w:left="3540" w:hanging="1410"/>
        <w:rPr>
          <w:rFonts w:cs="Arial"/>
          <w:sz w:val="24"/>
          <w:szCs w:val="24"/>
          <w:lang w:val="de-DE"/>
        </w:rPr>
      </w:pPr>
      <w:r w:rsidRPr="00556E54">
        <w:rPr>
          <w:rFonts w:cs="Arial"/>
          <w:b/>
          <w:sz w:val="24"/>
          <w:szCs w:val="24"/>
          <w:lang w:val="de-DE"/>
        </w:rPr>
        <w:t>Original</w:t>
      </w:r>
      <w:r w:rsidRPr="00556E54">
        <w:rPr>
          <w:rFonts w:cs="Arial"/>
          <w:sz w:val="24"/>
          <w:szCs w:val="24"/>
          <w:lang w:val="de-DE"/>
        </w:rPr>
        <w:tab/>
        <w:t>Bild machen mit Handy, und in WhatsApp Gruppe TTC Bern</w:t>
      </w:r>
      <w:r w:rsidR="00511648">
        <w:rPr>
          <w:rFonts w:cs="Arial"/>
          <w:sz w:val="24"/>
          <w:szCs w:val="24"/>
          <w:lang w:val="de-DE"/>
        </w:rPr>
        <w:t xml:space="preserve"> </w:t>
      </w:r>
      <w:r w:rsidRPr="00556E54">
        <w:rPr>
          <w:rFonts w:cs="Arial"/>
          <w:sz w:val="24"/>
          <w:szCs w:val="24"/>
          <w:lang w:val="de-DE"/>
        </w:rPr>
        <w:t>posten. Original dann in ora</w:t>
      </w:r>
      <w:r w:rsidR="00511648">
        <w:rPr>
          <w:rFonts w:cs="Arial"/>
          <w:sz w:val="24"/>
          <w:szCs w:val="24"/>
          <w:lang w:val="de-DE"/>
        </w:rPr>
        <w:t xml:space="preserve">ngen Ordner in Schrank bei der </w:t>
      </w:r>
      <w:r w:rsidRPr="00556E54">
        <w:rPr>
          <w:rFonts w:cs="Arial"/>
          <w:sz w:val="24"/>
          <w:szCs w:val="24"/>
          <w:lang w:val="de-DE"/>
        </w:rPr>
        <w:t>entsprechenden Mannschaft einordnen.</w:t>
      </w:r>
      <w:r w:rsidR="003205F2">
        <w:rPr>
          <w:rFonts w:cs="Arial"/>
          <w:sz w:val="24"/>
          <w:szCs w:val="24"/>
          <w:lang w:val="de-DE"/>
        </w:rPr>
        <w:t xml:space="preserve"> Das Matchblatt muss bis Saisonende im Schrank bleiben.</w:t>
      </w:r>
    </w:p>
    <w:p w:rsidR="00511648" w:rsidRDefault="00556E54" w:rsidP="00556E54">
      <w:pPr>
        <w:pStyle w:val="KeinLeerraum"/>
        <w:rPr>
          <w:rFonts w:cs="Arial"/>
          <w:sz w:val="24"/>
          <w:szCs w:val="24"/>
          <w:lang w:val="de-DE"/>
        </w:rPr>
      </w:pPr>
      <w:r w:rsidRPr="00556E54">
        <w:rPr>
          <w:rFonts w:cs="Arial"/>
          <w:sz w:val="24"/>
          <w:szCs w:val="24"/>
          <w:lang w:val="de-DE"/>
        </w:rPr>
        <w:tab/>
      </w:r>
      <w:r w:rsidR="00511648">
        <w:rPr>
          <w:rFonts w:cs="Arial"/>
          <w:sz w:val="24"/>
          <w:szCs w:val="24"/>
          <w:lang w:val="de-DE"/>
        </w:rPr>
        <w:tab/>
      </w:r>
      <w:r w:rsidR="00511648">
        <w:rPr>
          <w:rFonts w:cs="Arial"/>
          <w:sz w:val="24"/>
          <w:szCs w:val="24"/>
          <w:lang w:val="de-DE"/>
        </w:rPr>
        <w:tab/>
      </w:r>
      <w:r w:rsidRPr="00556E54">
        <w:rPr>
          <w:rFonts w:cs="Arial"/>
          <w:b/>
          <w:sz w:val="24"/>
          <w:szCs w:val="24"/>
          <w:lang w:val="de-DE"/>
        </w:rPr>
        <w:t>1. Kopie</w:t>
      </w:r>
      <w:r w:rsidRPr="00556E54">
        <w:rPr>
          <w:rFonts w:cs="Arial"/>
          <w:sz w:val="24"/>
          <w:szCs w:val="24"/>
          <w:lang w:val="de-DE"/>
        </w:rPr>
        <w:t xml:space="preserve"> </w:t>
      </w:r>
      <w:r w:rsidRPr="00556E54">
        <w:rPr>
          <w:rFonts w:cs="Arial"/>
          <w:sz w:val="24"/>
          <w:szCs w:val="24"/>
          <w:lang w:val="de-DE"/>
        </w:rPr>
        <w:tab/>
        <w:t>Gastmannschaft</w:t>
      </w:r>
    </w:p>
    <w:p w:rsidR="00556E54" w:rsidRDefault="00556E54" w:rsidP="00556E54">
      <w:pPr>
        <w:pStyle w:val="KeinLeerraum"/>
        <w:rPr>
          <w:rFonts w:cs="Arial"/>
          <w:sz w:val="24"/>
          <w:szCs w:val="24"/>
          <w:lang w:val="de-DE"/>
        </w:rPr>
      </w:pPr>
      <w:r w:rsidRPr="00556E54">
        <w:rPr>
          <w:rFonts w:cs="Arial"/>
          <w:sz w:val="24"/>
          <w:szCs w:val="24"/>
          <w:lang w:val="de-DE"/>
        </w:rPr>
        <w:tab/>
      </w:r>
      <w:r w:rsidRPr="00556E54">
        <w:rPr>
          <w:rFonts w:cs="Arial"/>
          <w:sz w:val="24"/>
          <w:szCs w:val="24"/>
          <w:lang w:val="de-DE"/>
        </w:rPr>
        <w:tab/>
      </w:r>
      <w:r w:rsidRPr="00556E54">
        <w:rPr>
          <w:rFonts w:cs="Arial"/>
          <w:sz w:val="24"/>
          <w:szCs w:val="24"/>
          <w:lang w:val="de-DE"/>
        </w:rPr>
        <w:tab/>
      </w:r>
      <w:r w:rsidRPr="00556E54">
        <w:rPr>
          <w:rFonts w:cs="Arial"/>
          <w:sz w:val="24"/>
          <w:szCs w:val="24"/>
          <w:lang w:val="de-DE"/>
        </w:rPr>
        <w:tab/>
      </w:r>
    </w:p>
    <w:p w:rsidR="0026459D" w:rsidRPr="00556E54" w:rsidRDefault="0026459D" w:rsidP="00556E54">
      <w:pPr>
        <w:pStyle w:val="KeinLeerraum"/>
        <w:rPr>
          <w:rFonts w:cs="Arial"/>
          <w:sz w:val="24"/>
          <w:szCs w:val="24"/>
          <w:lang w:val="de-DE"/>
        </w:rPr>
      </w:pPr>
    </w:p>
    <w:p w:rsidR="00556E54" w:rsidRPr="00511648" w:rsidRDefault="00556E54" w:rsidP="00556E54">
      <w:pPr>
        <w:pStyle w:val="KeinLeerraum"/>
        <w:rPr>
          <w:rFonts w:cs="Arial"/>
          <w:sz w:val="24"/>
          <w:szCs w:val="24"/>
          <w:u w:val="single"/>
          <w:lang w:val="de-DE"/>
        </w:rPr>
      </w:pPr>
      <w:r w:rsidRPr="00511648">
        <w:rPr>
          <w:rFonts w:cs="Arial"/>
          <w:sz w:val="24"/>
          <w:szCs w:val="24"/>
          <w:u w:val="single"/>
          <w:lang w:val="de-DE"/>
        </w:rPr>
        <w:t>4. Nach der Begegnung</w:t>
      </w:r>
    </w:p>
    <w:p w:rsidR="00556E54" w:rsidRPr="00556E54" w:rsidRDefault="00556E54" w:rsidP="00556E54">
      <w:pPr>
        <w:pStyle w:val="KeinLeerraum"/>
        <w:rPr>
          <w:rFonts w:cs="Arial"/>
          <w:b/>
          <w:sz w:val="24"/>
          <w:szCs w:val="24"/>
          <w:lang w:val="de-DE"/>
        </w:rPr>
      </w:pPr>
    </w:p>
    <w:p w:rsidR="00556E54" w:rsidRPr="00556E54" w:rsidRDefault="00556E54" w:rsidP="00556E54">
      <w:pPr>
        <w:pStyle w:val="KeinLeerraum"/>
        <w:rPr>
          <w:rFonts w:cs="Arial"/>
          <w:sz w:val="24"/>
          <w:szCs w:val="24"/>
          <w:lang w:val="de-DE"/>
        </w:rPr>
      </w:pPr>
      <w:r w:rsidRPr="00556E54">
        <w:rPr>
          <w:rFonts w:cs="Arial"/>
          <w:sz w:val="24"/>
          <w:szCs w:val="24"/>
          <w:lang w:val="de-DE"/>
        </w:rPr>
        <w:t>-</w:t>
      </w:r>
      <w:r w:rsidRPr="00556E54">
        <w:rPr>
          <w:rFonts w:cs="Arial"/>
          <w:sz w:val="24"/>
          <w:szCs w:val="24"/>
          <w:lang w:val="de-DE"/>
        </w:rPr>
        <w:tab/>
        <w:t>Eingabe der Matchresultate in click-tt</w:t>
      </w:r>
      <w:r w:rsidR="003205F2">
        <w:rPr>
          <w:rFonts w:cs="Arial"/>
          <w:sz w:val="24"/>
          <w:szCs w:val="24"/>
          <w:lang w:val="de-DE"/>
        </w:rPr>
        <w:t xml:space="preserve"> mittels gemachten Handy-Bildes</w:t>
      </w:r>
      <w:r w:rsidRPr="00556E54">
        <w:rPr>
          <w:rFonts w:cs="Arial"/>
          <w:sz w:val="24"/>
          <w:szCs w:val="24"/>
          <w:lang w:val="de-DE"/>
        </w:rPr>
        <w:t>:</w:t>
      </w:r>
    </w:p>
    <w:p w:rsidR="00556E54" w:rsidRPr="00556E54" w:rsidRDefault="00556E54" w:rsidP="00556E54">
      <w:pPr>
        <w:pStyle w:val="KeinLeerraum"/>
        <w:rPr>
          <w:rFonts w:cs="Arial"/>
          <w:sz w:val="24"/>
          <w:szCs w:val="24"/>
          <w:lang w:val="de-DE"/>
        </w:rPr>
      </w:pPr>
      <w:r w:rsidRPr="00556E54">
        <w:rPr>
          <w:rFonts w:cs="Arial"/>
          <w:sz w:val="24"/>
          <w:szCs w:val="24"/>
          <w:lang w:val="de-DE"/>
        </w:rPr>
        <w:t>-</w:t>
      </w:r>
      <w:r w:rsidRPr="00556E54">
        <w:rPr>
          <w:rFonts w:cs="Arial"/>
          <w:sz w:val="24"/>
          <w:szCs w:val="24"/>
          <w:lang w:val="de-DE"/>
        </w:rPr>
        <w:tab/>
        <w:t xml:space="preserve">Eingabe der Schnellerfassung auf </w:t>
      </w:r>
      <w:hyperlink r:id="rId18" w:history="1">
        <w:r w:rsidRPr="00556E54">
          <w:rPr>
            <w:rStyle w:val="Hyperlink"/>
            <w:rFonts w:cs="Arial"/>
            <w:sz w:val="24"/>
            <w:szCs w:val="24"/>
            <w:lang w:val="de-DE"/>
          </w:rPr>
          <w:t>www.click-tt.ch</w:t>
        </w:r>
      </w:hyperlink>
      <w:r w:rsidRPr="00556E54">
        <w:rPr>
          <w:rFonts w:cs="Arial"/>
          <w:sz w:val="24"/>
          <w:szCs w:val="24"/>
          <w:lang w:val="de-DE"/>
        </w:rPr>
        <w:t xml:space="preserve"> ist freiwillig. Man kann dort nur das </w:t>
      </w:r>
    </w:p>
    <w:p w:rsidR="00556E54" w:rsidRPr="00556E54" w:rsidRDefault="00556E54" w:rsidP="00556E54">
      <w:pPr>
        <w:pStyle w:val="KeinLeerraum"/>
        <w:rPr>
          <w:rFonts w:cs="Arial"/>
          <w:sz w:val="24"/>
          <w:szCs w:val="24"/>
          <w:lang w:val="de-DE"/>
        </w:rPr>
      </w:pPr>
      <w:r w:rsidRPr="00556E54">
        <w:rPr>
          <w:rFonts w:cs="Arial"/>
          <w:sz w:val="24"/>
          <w:szCs w:val="24"/>
          <w:lang w:val="de-DE"/>
        </w:rPr>
        <w:tab/>
        <w:t xml:space="preserve">Schlussergebnis eintragen (z.B. 6:4, 9:1). Die Schnellerfassung kann vom Gast- und </w:t>
      </w:r>
    </w:p>
    <w:p w:rsidR="00556E54" w:rsidRPr="00556E54" w:rsidRDefault="00556E54" w:rsidP="00556E54">
      <w:pPr>
        <w:pStyle w:val="KeinLeerraum"/>
        <w:rPr>
          <w:rFonts w:cs="Arial"/>
          <w:sz w:val="24"/>
          <w:szCs w:val="24"/>
          <w:lang w:val="de-DE"/>
        </w:rPr>
      </w:pPr>
      <w:r w:rsidRPr="00556E54">
        <w:rPr>
          <w:rFonts w:cs="Arial"/>
          <w:sz w:val="24"/>
          <w:szCs w:val="24"/>
          <w:lang w:val="de-DE"/>
        </w:rPr>
        <w:tab/>
        <w:t>Heimclub gemacht werden.</w:t>
      </w:r>
    </w:p>
    <w:p w:rsidR="00556E54" w:rsidRPr="00556E54" w:rsidRDefault="00556E54" w:rsidP="00556E54">
      <w:pPr>
        <w:pStyle w:val="KeinLeerraum"/>
        <w:rPr>
          <w:rFonts w:cs="Arial"/>
          <w:sz w:val="24"/>
          <w:szCs w:val="24"/>
          <w:lang w:val="de-DE"/>
        </w:rPr>
      </w:pPr>
      <w:r w:rsidRPr="00556E54">
        <w:rPr>
          <w:rFonts w:cs="Arial"/>
          <w:sz w:val="24"/>
          <w:szCs w:val="24"/>
          <w:lang w:val="de-DE"/>
        </w:rPr>
        <w:t>-</w:t>
      </w:r>
      <w:r w:rsidRPr="00556E54">
        <w:rPr>
          <w:rFonts w:cs="Arial"/>
          <w:sz w:val="24"/>
          <w:szCs w:val="24"/>
          <w:lang w:val="de-DE"/>
        </w:rPr>
        <w:tab/>
        <w:t>Bei Heimspielen Eingabe des detaillierten Resultates innert 48 Stunden auf</w:t>
      </w:r>
    </w:p>
    <w:p w:rsidR="00556E54" w:rsidRPr="00556E54" w:rsidRDefault="00556E54" w:rsidP="003205F2">
      <w:pPr>
        <w:pStyle w:val="KeinLeerraum"/>
        <w:rPr>
          <w:rFonts w:cs="Arial"/>
          <w:sz w:val="24"/>
          <w:szCs w:val="24"/>
          <w:lang w:val="de-DE"/>
        </w:rPr>
      </w:pPr>
      <w:r w:rsidRPr="00556E54">
        <w:rPr>
          <w:rFonts w:cs="Arial"/>
          <w:sz w:val="24"/>
          <w:szCs w:val="24"/>
          <w:lang w:val="de-DE"/>
        </w:rPr>
        <w:tab/>
      </w:r>
      <w:hyperlink r:id="rId19" w:history="1">
        <w:r w:rsidRPr="00556E54">
          <w:rPr>
            <w:rStyle w:val="Hyperlink"/>
            <w:rFonts w:cs="Arial"/>
            <w:sz w:val="24"/>
            <w:szCs w:val="24"/>
            <w:lang w:val="de-DE"/>
          </w:rPr>
          <w:t>www.click-tt.ch</w:t>
        </w:r>
      </w:hyperlink>
      <w:r w:rsidRPr="00556E54">
        <w:rPr>
          <w:rFonts w:cs="Arial"/>
          <w:sz w:val="24"/>
          <w:szCs w:val="24"/>
          <w:lang w:val="de-DE"/>
        </w:rPr>
        <w:t xml:space="preserve">. Anleitung  </w:t>
      </w:r>
      <w:r w:rsidR="003205F2">
        <w:rPr>
          <w:rFonts w:cs="Arial"/>
          <w:sz w:val="24"/>
          <w:szCs w:val="24"/>
          <w:lang w:val="de-DE"/>
        </w:rPr>
        <w:t>siehe weiter hinten in diesem Handbuch</w:t>
      </w:r>
      <w:r w:rsidRPr="00556E54">
        <w:rPr>
          <w:rFonts w:cs="Arial"/>
          <w:sz w:val="24"/>
          <w:szCs w:val="24"/>
          <w:lang w:val="de-DE"/>
        </w:rPr>
        <w:t xml:space="preserve"> </w:t>
      </w:r>
      <w:r w:rsidRPr="00556E54">
        <w:rPr>
          <w:rFonts w:cs="Arial"/>
          <w:sz w:val="24"/>
          <w:szCs w:val="24"/>
          <w:lang w:val="de-DE"/>
        </w:rPr>
        <w:tab/>
      </w:r>
      <w:r w:rsidRPr="00556E54">
        <w:rPr>
          <w:rFonts w:cs="Arial"/>
          <w:sz w:val="24"/>
          <w:szCs w:val="24"/>
          <w:lang w:val="de-DE"/>
        </w:rPr>
        <w:tab/>
      </w:r>
      <w:r w:rsidRPr="00556E54">
        <w:rPr>
          <w:rFonts w:cs="Arial"/>
          <w:sz w:val="24"/>
          <w:szCs w:val="24"/>
          <w:lang w:val="de-DE"/>
        </w:rPr>
        <w:tab/>
      </w:r>
    </w:p>
    <w:p w:rsidR="00556E54" w:rsidRPr="00556E54" w:rsidRDefault="00556E54" w:rsidP="00511648">
      <w:pPr>
        <w:pStyle w:val="KeinLeerraum"/>
        <w:ind w:left="705" w:hanging="705"/>
        <w:rPr>
          <w:rFonts w:cs="Arial"/>
          <w:sz w:val="24"/>
          <w:szCs w:val="24"/>
          <w:lang w:val="de-DE"/>
        </w:rPr>
      </w:pPr>
      <w:r w:rsidRPr="00556E54">
        <w:rPr>
          <w:rFonts w:cs="Arial"/>
          <w:sz w:val="24"/>
          <w:szCs w:val="24"/>
          <w:lang w:val="de-DE"/>
        </w:rPr>
        <w:t>-</w:t>
      </w:r>
      <w:r w:rsidRPr="00556E54">
        <w:rPr>
          <w:rFonts w:cs="Arial"/>
          <w:sz w:val="24"/>
          <w:szCs w:val="24"/>
          <w:lang w:val="de-DE"/>
        </w:rPr>
        <w:tab/>
        <w:t xml:space="preserve">Falls es zeitlich nicht möglich ist, dass Resultat </w:t>
      </w:r>
      <w:r w:rsidR="00511648">
        <w:rPr>
          <w:rFonts w:cs="Arial"/>
          <w:sz w:val="24"/>
          <w:szCs w:val="24"/>
          <w:lang w:val="de-DE"/>
        </w:rPr>
        <w:t xml:space="preserve">zu erfassen, in WhatsApp Gruppe </w:t>
      </w:r>
      <w:r w:rsidRPr="00556E54">
        <w:rPr>
          <w:rFonts w:cs="Arial"/>
          <w:sz w:val="24"/>
          <w:szCs w:val="24"/>
          <w:lang w:val="de-DE"/>
        </w:rPr>
        <w:t>anfragen ob Jemand anderes das Resultat erfassen kann. Jeder mit Zugriff kann das machen.</w:t>
      </w:r>
    </w:p>
    <w:p w:rsidR="00556E54" w:rsidRPr="00556E54" w:rsidRDefault="00556E54" w:rsidP="00511648">
      <w:pPr>
        <w:pStyle w:val="KeinLeerraum"/>
        <w:ind w:left="705" w:hanging="705"/>
        <w:rPr>
          <w:rFonts w:cs="Arial"/>
          <w:sz w:val="24"/>
          <w:szCs w:val="24"/>
          <w:lang w:val="de-DE"/>
        </w:rPr>
      </w:pPr>
      <w:r w:rsidRPr="00556E54">
        <w:rPr>
          <w:rFonts w:cs="Arial"/>
          <w:sz w:val="24"/>
          <w:szCs w:val="24"/>
          <w:lang w:val="de-DE"/>
        </w:rPr>
        <w:t xml:space="preserve">- </w:t>
      </w:r>
      <w:r w:rsidRPr="00556E54">
        <w:rPr>
          <w:rFonts w:cs="Arial"/>
          <w:sz w:val="24"/>
          <w:szCs w:val="24"/>
          <w:lang w:val="de-DE"/>
        </w:rPr>
        <w:tab/>
        <w:t xml:space="preserve">Berichterstattung spätestens 3 Tage nach dem Spiel an </w:t>
      </w:r>
      <w:hyperlink r:id="rId20" w:history="1">
        <w:r w:rsidRPr="00556E54">
          <w:rPr>
            <w:rStyle w:val="Hyperlink"/>
            <w:rFonts w:cs="Arial"/>
            <w:sz w:val="24"/>
            <w:szCs w:val="24"/>
            <w:lang w:val="de-DE"/>
          </w:rPr>
          <w:t>kern.fabian@outlook.de</w:t>
        </w:r>
      </w:hyperlink>
      <w:r w:rsidRPr="00556E54">
        <w:rPr>
          <w:rFonts w:cs="Arial"/>
          <w:sz w:val="24"/>
          <w:szCs w:val="24"/>
          <w:lang w:val="de-DE"/>
        </w:rPr>
        <w:t xml:space="preserve"> für Homepage. Der Captain kann das Erstellen des Berichts an seine Spieler delegieren, behält jedoch die Verantwortung der rechtzeitigen Zustellung. </w:t>
      </w:r>
    </w:p>
    <w:p w:rsidR="00271B79" w:rsidRPr="004C696C" w:rsidRDefault="00556E54" w:rsidP="0027004B">
      <w:pPr>
        <w:pStyle w:val="KeinLeerraum"/>
        <w:ind w:left="705" w:hanging="705"/>
        <w:rPr>
          <w:rFonts w:cs="Arial"/>
          <w:b/>
          <w:color w:val="C00000"/>
          <w:sz w:val="24"/>
          <w:szCs w:val="24"/>
        </w:rPr>
      </w:pPr>
      <w:r w:rsidRPr="00556E54">
        <w:rPr>
          <w:rFonts w:cs="Arial"/>
          <w:sz w:val="24"/>
          <w:szCs w:val="24"/>
          <w:lang w:val="de-DE"/>
        </w:rPr>
        <w:t xml:space="preserve">- </w:t>
      </w:r>
      <w:r w:rsidRPr="00556E54">
        <w:rPr>
          <w:rFonts w:cs="Arial"/>
          <w:sz w:val="24"/>
          <w:szCs w:val="24"/>
          <w:lang w:val="de-DE"/>
        </w:rPr>
        <w:tab/>
        <w:t>Selbstverursachte Bussen (Verspätetes Eingeben des Resultates, selbstständiges Aufbieten von nicht spielberechtigten Ersatzspielern) werden durch die Mannschaft bezahlt.</w:t>
      </w:r>
      <w:r w:rsidR="00511648">
        <w:rPr>
          <w:rFonts w:cs="Arial"/>
          <w:sz w:val="24"/>
          <w:szCs w:val="24"/>
          <w:lang w:val="de-DE"/>
        </w:rPr>
        <w:t xml:space="preserve"> </w:t>
      </w:r>
    </w:p>
    <w:p w:rsidR="0027004B" w:rsidRDefault="0027004B" w:rsidP="00BB654E">
      <w:pPr>
        <w:pStyle w:val="KeinLeerraum"/>
        <w:rPr>
          <w:sz w:val="24"/>
          <w:szCs w:val="24"/>
        </w:rPr>
      </w:pPr>
    </w:p>
    <w:p w:rsidR="00802BC4" w:rsidRDefault="00802BC4"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3205F2" w:rsidRDefault="003205F2"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7004B" w:rsidRDefault="0027004B" w:rsidP="00BB654E">
      <w:pPr>
        <w:pStyle w:val="KeinLeerraum"/>
        <w:rPr>
          <w:sz w:val="24"/>
          <w:szCs w:val="24"/>
        </w:rPr>
      </w:pPr>
    </w:p>
    <w:p w:rsidR="0026459D" w:rsidRDefault="0026459D" w:rsidP="00BB654E">
      <w:pPr>
        <w:pStyle w:val="KeinLeerraum"/>
        <w:rPr>
          <w:sz w:val="24"/>
          <w:szCs w:val="24"/>
        </w:rPr>
      </w:pPr>
    </w:p>
    <w:p w:rsidR="0027004B" w:rsidRDefault="0026459D" w:rsidP="00BB654E">
      <w:pPr>
        <w:pStyle w:val="KeinLeerraum"/>
        <w:rPr>
          <w:sz w:val="24"/>
          <w:szCs w:val="24"/>
        </w:rPr>
      </w:pPr>
      <w:r>
        <w:rPr>
          <w:sz w:val="24"/>
          <w:szCs w:val="24"/>
        </w:rPr>
        <w:br/>
      </w:r>
    </w:p>
    <w:p w:rsidR="0027004B" w:rsidRDefault="0027004B" w:rsidP="00BB654E">
      <w:pPr>
        <w:pStyle w:val="KeinLeerraum"/>
        <w:rPr>
          <w:sz w:val="24"/>
          <w:szCs w:val="24"/>
        </w:rPr>
      </w:pPr>
    </w:p>
    <w:p w:rsidR="0027004B" w:rsidRDefault="0027004B" w:rsidP="0027004B">
      <w:pPr>
        <w:pStyle w:val="KeinLeerraum"/>
        <w:rPr>
          <w:b/>
          <w:sz w:val="24"/>
          <w:szCs w:val="24"/>
        </w:rPr>
      </w:pPr>
    </w:p>
    <w:p w:rsidR="0027004B" w:rsidRDefault="0026459D" w:rsidP="0027004B">
      <w:pPr>
        <w:pStyle w:val="KeinLeerraum"/>
        <w:rPr>
          <w:b/>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90880" behindDoc="1" locked="0" layoutInCell="1" allowOverlap="1" wp14:anchorId="3B9AC2E0" wp14:editId="3B32D687">
                <wp:simplePos x="0" y="0"/>
                <wp:positionH relativeFrom="column">
                  <wp:posOffset>-163566</wp:posOffset>
                </wp:positionH>
                <wp:positionV relativeFrom="paragraph">
                  <wp:posOffset>-853440</wp:posOffset>
                </wp:positionV>
                <wp:extent cx="6132830" cy="603250"/>
                <wp:effectExtent l="0" t="0" r="0" b="6350"/>
                <wp:wrapNone/>
                <wp:docPr id="794" name="Textfeld 794"/>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Ordnung im Schrank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94" o:spid="_x0000_s1032" type="#_x0000_t202" style="position:absolute;margin-left:-12.9pt;margin-top:-67.2pt;width:482.9pt;height:47.5pt;z-index:-251225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" filled="f" stroked="f" strokeweight=".5pt">
                <v:textbox>
                  <w:txbxContent>
                    <w:p w:rsidR="0026459D" w:rsidRDefault="0026459D" w:rsidP="0026459D">
                      <w:r>
                        <w:rPr>
                          <w:rFonts w:ascii="Arial" w:hAnsi="Arial" w:cs="Arial"/>
                          <w:color w:val="C00000"/>
                          <w:sz w:val="56"/>
                          <w:szCs w:val="80"/>
                        </w:rPr>
                        <w:t>Ordnung im Schrank</w:t>
                      </w:r>
                    </w:p>
                  </w:txbxContent>
                </v:textbox>
              </v:shape>
            </w:pict>
          </mc:Fallback>
        </mc:AlternateContent>
      </w:r>
    </w:p>
    <w:p w:rsidR="0027004B" w:rsidRPr="0027004B" w:rsidRDefault="0027004B" w:rsidP="0027004B">
      <w:pPr>
        <w:pStyle w:val="KeinLeerraum"/>
        <w:rPr>
          <w:b/>
          <w:sz w:val="24"/>
          <w:szCs w:val="24"/>
        </w:rPr>
      </w:pPr>
      <w:r w:rsidRPr="0027004B">
        <w:rPr>
          <w:b/>
          <w:sz w:val="24"/>
          <w:szCs w:val="24"/>
        </w:rPr>
        <mc:AlternateContent>
          <mc:Choice Requires="wps">
            <w:drawing>
              <wp:anchor distT="0" distB="0" distL="114300" distR="114300" simplePos="0" relativeHeight="252067328" behindDoc="0" locked="0" layoutInCell="1" allowOverlap="1" wp14:anchorId="079AD8E2" wp14:editId="5A7F0934">
                <wp:simplePos x="0" y="0"/>
                <wp:positionH relativeFrom="column">
                  <wp:posOffset>-571609</wp:posOffset>
                </wp:positionH>
                <wp:positionV relativeFrom="paragraph">
                  <wp:posOffset>3691890</wp:posOffset>
                </wp:positionV>
                <wp:extent cx="2219325" cy="838200"/>
                <wp:effectExtent l="0" t="0" r="9525" b="0"/>
                <wp:wrapNone/>
                <wp:docPr id="20" name="Textfeld 20"/>
                <wp:cNvGraphicFramePr/>
                <a:graphic xmlns:a="http://schemas.openxmlformats.org/drawingml/2006/main">
                  <a:graphicData uri="http://schemas.microsoft.com/office/word/2010/wordprocessingShape">
                    <wps:wsp>
                      <wps:cNvSpPr txBox="1"/>
                      <wps:spPr>
                        <a:xfrm>
                          <a:off x="0" y="0"/>
                          <a:ext cx="2219325" cy="838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0A0906" w:rsidRDefault="0027004B" w:rsidP="0027004B">
                            <w:pPr>
                              <w:jc w:val="center"/>
                              <w:rPr>
                                <w:b/>
                                <w:sz w:val="40"/>
                                <w:szCs w:val="40"/>
                              </w:rPr>
                            </w:pPr>
                            <w:r>
                              <w:rPr>
                                <w:b/>
                                <w:sz w:val="40"/>
                                <w:szCs w:val="40"/>
                              </w:rPr>
                              <w:t>Netze + Netzhalter</w:t>
                            </w:r>
                            <w:r>
                              <w:rPr>
                                <w:b/>
                                <w:sz w:val="40"/>
                                <w:szCs w:val="40"/>
                              </w:rPr>
                              <w:br/>
                              <w:t>Für Meisterschaft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20" o:spid="_x0000_s1033" type="#_x0000_t202" style="position:absolute;margin-left:-45pt;margin-top:290.7pt;width:174.75pt;height:66pt;z-index:252067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" fillcolor="white [3201]" stroked="f" strokeweight=".5pt">
                <v:textbox>
                  <w:txbxContent>
                    <w:p w:rsidR="0027004B" w:rsidRPr="000A0906" w:rsidRDefault="0027004B" w:rsidP="0027004B">
                      <w:pPr>
                        <w:jc w:val="center"/>
                        <w:rPr>
                          <w:b/>
                          <w:sz w:val="40"/>
                          <w:szCs w:val="40"/>
                        </w:rPr>
                      </w:pPr>
                      <w:r>
                        <w:rPr>
                          <w:b/>
                          <w:sz w:val="40"/>
                          <w:szCs w:val="40"/>
                        </w:rPr>
                        <w:t>Netze + Netzhalter</w:t>
                      </w:r>
                      <w:r>
                        <w:rPr>
                          <w:b/>
                          <w:sz w:val="40"/>
                          <w:szCs w:val="40"/>
                        </w:rPr>
                        <w:br/>
                        <w:t>Für Meisterschaft</w:t>
                      </w:r>
                    </w:p>
                  </w:txbxContent>
                </v:textbox>
              </v:shape>
            </w:pict>
          </mc:Fallback>
        </mc:AlternateContent>
      </w:r>
      <w:r w:rsidRPr="0027004B">
        <w:rPr>
          <w:b/>
          <w:sz w:val="24"/>
          <w:szCs w:val="24"/>
        </w:rPr>
        <mc:AlternateContent>
          <mc:Choice Requires="wps">
            <w:drawing>
              <wp:anchor distT="0" distB="0" distL="114300" distR="114300" simplePos="0" relativeHeight="252066304" behindDoc="0" locked="0" layoutInCell="1" allowOverlap="1" wp14:anchorId="5690E515" wp14:editId="0FB144A0">
                <wp:simplePos x="0" y="0"/>
                <wp:positionH relativeFrom="column">
                  <wp:posOffset>-624008</wp:posOffset>
                </wp:positionH>
                <wp:positionV relativeFrom="paragraph">
                  <wp:posOffset>3621339</wp:posOffset>
                </wp:positionV>
                <wp:extent cx="2400300" cy="1343025"/>
                <wp:effectExtent l="0" t="0" r="19050" b="28575"/>
                <wp:wrapNone/>
                <wp:docPr id="19" name="Rechteckige Legende 5"/>
                <wp:cNvGraphicFramePr/>
                <a:graphic xmlns:a="http://schemas.openxmlformats.org/drawingml/2006/main">
                  <a:graphicData uri="http://schemas.microsoft.com/office/word/2010/wordprocessingShape">
                    <wps:wsp>
                      <wps:cNvSpPr/>
                      <wps:spPr>
                        <a:xfrm>
                          <a:off x="0" y="0"/>
                          <a:ext cx="2400300" cy="1343025"/>
                        </a:xfrm>
                        <a:custGeom>
                          <a:avLst/>
                          <a:gdLst>
                            <a:gd name="connsiteX0" fmla="*/ 0 w 2400300"/>
                            <a:gd name="connsiteY0" fmla="*/ 0 h 1247775"/>
                            <a:gd name="connsiteX1" fmla="*/ 400050 w 2400300"/>
                            <a:gd name="connsiteY1" fmla="*/ 0 h 1247775"/>
                            <a:gd name="connsiteX2" fmla="*/ 400050 w 2400300"/>
                            <a:gd name="connsiteY2" fmla="*/ 0 h 1247775"/>
                            <a:gd name="connsiteX3" fmla="*/ 1000125 w 2400300"/>
                            <a:gd name="connsiteY3" fmla="*/ 0 h 1247775"/>
                            <a:gd name="connsiteX4" fmla="*/ 2400300 w 2400300"/>
                            <a:gd name="connsiteY4" fmla="*/ 0 h 1247775"/>
                            <a:gd name="connsiteX5" fmla="*/ 2400300 w 2400300"/>
                            <a:gd name="connsiteY5" fmla="*/ 727869 h 1247775"/>
                            <a:gd name="connsiteX6" fmla="*/ 2400300 w 2400300"/>
                            <a:gd name="connsiteY6" fmla="*/ 727869 h 1247775"/>
                            <a:gd name="connsiteX7" fmla="*/ 2400300 w 2400300"/>
                            <a:gd name="connsiteY7" fmla="*/ 1039813 h 1247775"/>
                            <a:gd name="connsiteX8" fmla="*/ 2400300 w 2400300"/>
                            <a:gd name="connsiteY8" fmla="*/ 1247775 h 1247775"/>
                            <a:gd name="connsiteX9" fmla="*/ 1000125 w 2400300"/>
                            <a:gd name="connsiteY9" fmla="*/ 1247775 h 1247775"/>
                            <a:gd name="connsiteX10" fmla="*/ 700096 w 2400300"/>
                            <a:gd name="connsiteY10" fmla="*/ 1403747 h 1247775"/>
                            <a:gd name="connsiteX11" fmla="*/ 400050 w 2400300"/>
                            <a:gd name="connsiteY11" fmla="*/ 1247775 h 1247775"/>
                            <a:gd name="connsiteX12" fmla="*/ 0 w 2400300"/>
                            <a:gd name="connsiteY12" fmla="*/ 1247775 h 1247775"/>
                            <a:gd name="connsiteX13" fmla="*/ 0 w 2400300"/>
                            <a:gd name="connsiteY13" fmla="*/ 1039813 h 1247775"/>
                            <a:gd name="connsiteX14" fmla="*/ 0 w 2400300"/>
                            <a:gd name="connsiteY14" fmla="*/ 727869 h 1247775"/>
                            <a:gd name="connsiteX15" fmla="*/ 0 w 2400300"/>
                            <a:gd name="connsiteY15" fmla="*/ 727869 h 1247775"/>
                            <a:gd name="connsiteX16" fmla="*/ 0 w 2400300"/>
                            <a:gd name="connsiteY16" fmla="*/ 0 h 1247775"/>
                            <a:gd name="connsiteX0" fmla="*/ 0 w 2400300"/>
                            <a:gd name="connsiteY0" fmla="*/ 0 h 1403747"/>
                            <a:gd name="connsiteX1" fmla="*/ 400050 w 2400300"/>
                            <a:gd name="connsiteY1" fmla="*/ 0 h 1403747"/>
                            <a:gd name="connsiteX2" fmla="*/ 400050 w 2400300"/>
                            <a:gd name="connsiteY2" fmla="*/ 0 h 1403747"/>
                            <a:gd name="connsiteX3" fmla="*/ 1000125 w 2400300"/>
                            <a:gd name="connsiteY3" fmla="*/ 0 h 1403747"/>
                            <a:gd name="connsiteX4" fmla="*/ 2400300 w 2400300"/>
                            <a:gd name="connsiteY4" fmla="*/ 0 h 1403747"/>
                            <a:gd name="connsiteX5" fmla="*/ 2400300 w 2400300"/>
                            <a:gd name="connsiteY5" fmla="*/ 727869 h 1403747"/>
                            <a:gd name="connsiteX6" fmla="*/ 2400300 w 2400300"/>
                            <a:gd name="connsiteY6" fmla="*/ 727869 h 1403747"/>
                            <a:gd name="connsiteX7" fmla="*/ 2400300 w 2400300"/>
                            <a:gd name="connsiteY7" fmla="*/ 1039813 h 1403747"/>
                            <a:gd name="connsiteX8" fmla="*/ 2400300 w 2400300"/>
                            <a:gd name="connsiteY8" fmla="*/ 1247775 h 1403747"/>
                            <a:gd name="connsiteX9" fmla="*/ 1905000 w 2400300"/>
                            <a:gd name="connsiteY9" fmla="*/ 1247775 h 1403747"/>
                            <a:gd name="connsiteX10" fmla="*/ 700096 w 2400300"/>
                            <a:gd name="connsiteY10" fmla="*/ 1403747 h 1403747"/>
                            <a:gd name="connsiteX11" fmla="*/ 400050 w 2400300"/>
                            <a:gd name="connsiteY11" fmla="*/ 1247775 h 1403747"/>
                            <a:gd name="connsiteX12" fmla="*/ 0 w 2400300"/>
                            <a:gd name="connsiteY12" fmla="*/ 1247775 h 1403747"/>
                            <a:gd name="connsiteX13" fmla="*/ 0 w 2400300"/>
                            <a:gd name="connsiteY13" fmla="*/ 1039813 h 1403747"/>
                            <a:gd name="connsiteX14" fmla="*/ 0 w 2400300"/>
                            <a:gd name="connsiteY14" fmla="*/ 727869 h 1403747"/>
                            <a:gd name="connsiteX15" fmla="*/ 0 w 2400300"/>
                            <a:gd name="connsiteY15" fmla="*/ 727869 h 1403747"/>
                            <a:gd name="connsiteX16" fmla="*/ 0 w 2400300"/>
                            <a:gd name="connsiteY16" fmla="*/ 0 h 1403747"/>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400050 w 2400300"/>
                            <a:gd name="connsiteY11" fmla="*/ 1247775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1724025 w 2400300"/>
                            <a:gd name="connsiteY11" fmla="*/ 1247962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400300" h="1785252">
                              <a:moveTo>
                                <a:pt x="0" y="0"/>
                              </a:moveTo>
                              <a:lnTo>
                                <a:pt x="400050" y="0"/>
                              </a:lnTo>
                              <a:lnTo>
                                <a:pt x="400050" y="0"/>
                              </a:lnTo>
                              <a:lnTo>
                                <a:pt x="1000125" y="0"/>
                              </a:lnTo>
                              <a:lnTo>
                                <a:pt x="2400300" y="0"/>
                              </a:lnTo>
                              <a:lnTo>
                                <a:pt x="2400300" y="727869"/>
                              </a:lnTo>
                              <a:lnTo>
                                <a:pt x="2400300" y="727869"/>
                              </a:lnTo>
                              <a:lnTo>
                                <a:pt x="2400300" y="1039813"/>
                              </a:lnTo>
                              <a:lnTo>
                                <a:pt x="2400300" y="1247775"/>
                              </a:lnTo>
                              <a:lnTo>
                                <a:pt x="1905000" y="1247775"/>
                              </a:lnTo>
                              <a:lnTo>
                                <a:pt x="2138371" y="1785252"/>
                              </a:lnTo>
                              <a:lnTo>
                                <a:pt x="1724025" y="1247962"/>
                              </a:lnTo>
                              <a:lnTo>
                                <a:pt x="0" y="1247775"/>
                              </a:lnTo>
                              <a:lnTo>
                                <a:pt x="0" y="1039813"/>
                              </a:lnTo>
                              <a:lnTo>
                                <a:pt x="0" y="727869"/>
                              </a:lnTo>
                              <a:lnTo>
                                <a:pt x="0" y="727869"/>
                              </a:lnTo>
                              <a:lnTo>
                                <a:pt x="0" y="0"/>
                              </a:lnTo>
                              <a:close/>
                            </a:path>
                          </a:pathLst>
                        </a:custGeom>
                      </wps:spPr>
                      <wps:style>
                        <a:lnRef idx="2">
                          <a:schemeClr val="accent2"/>
                        </a:lnRef>
                        <a:fillRef idx="1">
                          <a:schemeClr val="lt1"/>
                        </a:fillRef>
                        <a:effectRef idx="0">
                          <a:schemeClr val="accent2"/>
                        </a:effectRef>
                        <a:fontRef idx="minor">
                          <a:schemeClr val="dk1"/>
                        </a:fontRef>
                      </wps:style>
                      <wps:txb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Rechteckige Legende 5" o:spid="_x0000_s1034" style="position:absolute;margin-left:-49.15pt;margin-top:285.15pt;width:189pt;height:105.75pt;z-index:25206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400300,178525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" adj="-11796480,,5400" path="m,l400050,r,l1000125,,2400300,r,727869l2400300,727869r,311944l2400300,1247775r-495300,l2138371,1785252,1724025,1247962,,1247775,,1039813,,727869r,l,xe" fillcolor="white [3201]" strokecolor="#c0504d [3205]" strokeweight="2pt">
                <v:stroke joinstyle="miter"/>
                <v:formulas/>
                <v:path arrowok="t" o:connecttype="custom" o:connectlocs="0,0;400050,0;400050,0;1000125,0;2400300,0;2400300,547568;2400300,547568;2400300,782240;2400300,938687;1905000,938687;2138371,1343025;1724025,938828;0,938687;0,782240;0,547568;0,547568;0,0" o:connectangles="0,0,0,0,0,0,0,0,0,0,0,0,0,0,0,0,0" textboxrect="0,0,2400300,1785252"/>
                <v:textbo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v:textbox>
              </v:shape>
            </w:pict>
          </mc:Fallback>
        </mc:AlternateContent>
      </w:r>
      <w:r w:rsidRPr="0027004B">
        <w:rPr>
          <w:b/>
          <w:sz w:val="24"/>
          <w:szCs w:val="24"/>
        </w:rPr>
        <mc:AlternateContent>
          <mc:Choice Requires="wps">
            <w:drawing>
              <wp:anchor distT="0" distB="0" distL="114300" distR="114300" simplePos="0" relativeHeight="252063232" behindDoc="0" locked="0" layoutInCell="1" allowOverlap="1" wp14:anchorId="1EA27A7B" wp14:editId="5A4177AE">
                <wp:simplePos x="0" y="0"/>
                <wp:positionH relativeFrom="column">
                  <wp:posOffset>566070</wp:posOffset>
                </wp:positionH>
                <wp:positionV relativeFrom="paragraph">
                  <wp:posOffset>-363220</wp:posOffset>
                </wp:positionV>
                <wp:extent cx="4698124" cy="709449"/>
                <wp:effectExtent l="0" t="0" r="0" b="0"/>
                <wp:wrapNone/>
                <wp:docPr id="15" name="Textfeld 15"/>
                <wp:cNvGraphicFramePr/>
                <a:graphic xmlns:a="http://schemas.openxmlformats.org/drawingml/2006/main">
                  <a:graphicData uri="http://schemas.microsoft.com/office/word/2010/wordprocessingShape">
                    <wps:wsp>
                      <wps:cNvSpPr txBox="1"/>
                      <wps:spPr>
                        <a:xfrm>
                          <a:off x="0" y="0"/>
                          <a:ext cx="4698124" cy="70944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D9372F" w:rsidRDefault="0027004B" w:rsidP="0027004B">
                            <w:pPr>
                              <w:jc w:val="center"/>
                              <w:rPr>
                                <w:b/>
                                <w:sz w:val="70"/>
                                <w:szCs w:val="70"/>
                              </w:rPr>
                            </w:pPr>
                            <w:r w:rsidRPr="00D9372F">
                              <w:rPr>
                                <w:b/>
                                <w:sz w:val="70"/>
                                <w:szCs w:val="70"/>
                              </w:rPr>
                              <w:t>Bitte Ordnung halten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feld 15" o:spid="_x0000_s1035" type="#_x0000_t202" style="position:absolute;margin-left:44.55pt;margin-top:-28.6pt;width:369.95pt;height:55.85pt;z-index:252063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" filled="f" stroked="f" strokeweight=".5pt">
                <v:textbox>
                  <w:txbxContent>
                    <w:p w:rsidR="0027004B" w:rsidRPr="00D9372F" w:rsidRDefault="0027004B" w:rsidP="0027004B">
                      <w:pPr>
                        <w:jc w:val="center"/>
                        <w:rPr>
                          <w:b/>
                          <w:sz w:val="70"/>
                          <w:szCs w:val="70"/>
                        </w:rPr>
                      </w:pPr>
                      <w:r w:rsidRPr="00D9372F">
                        <w:rPr>
                          <w:b/>
                          <w:sz w:val="70"/>
                          <w:szCs w:val="70"/>
                        </w:rPr>
                        <w:t>Bitte Ordnung halten</w:t>
                      </w:r>
                    </w:p>
                  </w:txbxContent>
                </v:textbox>
              </v:shape>
            </w:pict>
          </mc:Fallback>
        </mc:AlternateContent>
      </w:r>
    </w:p>
    <w:p w:rsidR="0027004B" w:rsidRDefault="004844DA" w:rsidP="00BB654E">
      <w:pPr>
        <w:pStyle w:val="KeinLeerraum"/>
        <w:rPr>
          <w:b/>
          <w:sz w:val="24"/>
          <w:szCs w:val="24"/>
        </w:rPr>
      </w:pPr>
      <w:r w:rsidRPr="0027004B">
        <w:rPr>
          <w:b/>
          <w:sz w:val="24"/>
          <w:szCs w:val="24"/>
        </w:rPr>
        <w:drawing>
          <wp:anchor distT="0" distB="0" distL="114300" distR="114300" simplePos="0" relativeHeight="252060160" behindDoc="1" locked="0" layoutInCell="1" allowOverlap="1" wp14:anchorId="1C99347E" wp14:editId="3C7F76ED">
            <wp:simplePos x="0" y="0"/>
            <wp:positionH relativeFrom="column">
              <wp:posOffset>-29210</wp:posOffset>
            </wp:positionH>
            <wp:positionV relativeFrom="paragraph">
              <wp:posOffset>684530</wp:posOffset>
            </wp:positionV>
            <wp:extent cx="5744845" cy="7337425"/>
            <wp:effectExtent l="0" t="0" r="825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rganisation\TTC Bern\Diverses\Materialschrank\Schrank.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4213"/>
                    <a:stretch/>
                  </pic:blipFill>
                  <pic:spPr bwMode="auto">
                    <a:xfrm>
                      <a:off x="0" y="0"/>
                      <a:ext cx="5744845" cy="7337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7004B">
        <w:rPr>
          <w:b/>
          <w:sz w:val="24"/>
          <w:szCs w:val="24"/>
        </w:rPr>
        <mc:AlternateContent>
          <mc:Choice Requires="wps">
            <w:drawing>
              <wp:anchor distT="0" distB="0" distL="114300" distR="114300" simplePos="0" relativeHeight="252058112" behindDoc="0" locked="0" layoutInCell="1" allowOverlap="1" wp14:anchorId="010241EF" wp14:editId="4EA82D83">
                <wp:simplePos x="0" y="0"/>
                <wp:positionH relativeFrom="column">
                  <wp:posOffset>3750945</wp:posOffset>
                </wp:positionH>
                <wp:positionV relativeFrom="paragraph">
                  <wp:posOffset>1021715</wp:posOffset>
                </wp:positionV>
                <wp:extent cx="2400300" cy="1189990"/>
                <wp:effectExtent l="0" t="0" r="19050" b="10160"/>
                <wp:wrapNone/>
                <wp:docPr id="7" name="Rechteckige Legende 5"/>
                <wp:cNvGraphicFramePr/>
                <a:graphic xmlns:a="http://schemas.openxmlformats.org/drawingml/2006/main">
                  <a:graphicData uri="http://schemas.microsoft.com/office/word/2010/wordprocessingShape">
                    <wps:wsp>
                      <wps:cNvSpPr/>
                      <wps:spPr>
                        <a:xfrm>
                          <a:off x="0" y="0"/>
                          <a:ext cx="2400300" cy="1189990"/>
                        </a:xfrm>
                        <a:custGeom>
                          <a:avLst/>
                          <a:gdLst>
                            <a:gd name="connsiteX0" fmla="*/ 0 w 2400300"/>
                            <a:gd name="connsiteY0" fmla="*/ 0 h 1247775"/>
                            <a:gd name="connsiteX1" fmla="*/ 400050 w 2400300"/>
                            <a:gd name="connsiteY1" fmla="*/ 0 h 1247775"/>
                            <a:gd name="connsiteX2" fmla="*/ 400050 w 2400300"/>
                            <a:gd name="connsiteY2" fmla="*/ 0 h 1247775"/>
                            <a:gd name="connsiteX3" fmla="*/ 1000125 w 2400300"/>
                            <a:gd name="connsiteY3" fmla="*/ 0 h 1247775"/>
                            <a:gd name="connsiteX4" fmla="*/ 2400300 w 2400300"/>
                            <a:gd name="connsiteY4" fmla="*/ 0 h 1247775"/>
                            <a:gd name="connsiteX5" fmla="*/ 2400300 w 2400300"/>
                            <a:gd name="connsiteY5" fmla="*/ 727869 h 1247775"/>
                            <a:gd name="connsiteX6" fmla="*/ 2400300 w 2400300"/>
                            <a:gd name="connsiteY6" fmla="*/ 727869 h 1247775"/>
                            <a:gd name="connsiteX7" fmla="*/ 2400300 w 2400300"/>
                            <a:gd name="connsiteY7" fmla="*/ 1039813 h 1247775"/>
                            <a:gd name="connsiteX8" fmla="*/ 2400300 w 2400300"/>
                            <a:gd name="connsiteY8" fmla="*/ 1247775 h 1247775"/>
                            <a:gd name="connsiteX9" fmla="*/ 1000125 w 2400300"/>
                            <a:gd name="connsiteY9" fmla="*/ 1247775 h 1247775"/>
                            <a:gd name="connsiteX10" fmla="*/ 700096 w 2400300"/>
                            <a:gd name="connsiteY10" fmla="*/ 1403747 h 1247775"/>
                            <a:gd name="connsiteX11" fmla="*/ 400050 w 2400300"/>
                            <a:gd name="connsiteY11" fmla="*/ 1247775 h 1247775"/>
                            <a:gd name="connsiteX12" fmla="*/ 0 w 2400300"/>
                            <a:gd name="connsiteY12" fmla="*/ 1247775 h 1247775"/>
                            <a:gd name="connsiteX13" fmla="*/ 0 w 2400300"/>
                            <a:gd name="connsiteY13" fmla="*/ 1039813 h 1247775"/>
                            <a:gd name="connsiteX14" fmla="*/ 0 w 2400300"/>
                            <a:gd name="connsiteY14" fmla="*/ 727869 h 1247775"/>
                            <a:gd name="connsiteX15" fmla="*/ 0 w 2400300"/>
                            <a:gd name="connsiteY15" fmla="*/ 727869 h 1247775"/>
                            <a:gd name="connsiteX16" fmla="*/ 0 w 2400300"/>
                            <a:gd name="connsiteY16" fmla="*/ 0 h 1247775"/>
                            <a:gd name="connsiteX0" fmla="*/ 0 w 2400300"/>
                            <a:gd name="connsiteY0" fmla="*/ 0 h 1403747"/>
                            <a:gd name="connsiteX1" fmla="*/ 400050 w 2400300"/>
                            <a:gd name="connsiteY1" fmla="*/ 0 h 1403747"/>
                            <a:gd name="connsiteX2" fmla="*/ 400050 w 2400300"/>
                            <a:gd name="connsiteY2" fmla="*/ 0 h 1403747"/>
                            <a:gd name="connsiteX3" fmla="*/ 1000125 w 2400300"/>
                            <a:gd name="connsiteY3" fmla="*/ 0 h 1403747"/>
                            <a:gd name="connsiteX4" fmla="*/ 2400300 w 2400300"/>
                            <a:gd name="connsiteY4" fmla="*/ 0 h 1403747"/>
                            <a:gd name="connsiteX5" fmla="*/ 2400300 w 2400300"/>
                            <a:gd name="connsiteY5" fmla="*/ 727869 h 1403747"/>
                            <a:gd name="connsiteX6" fmla="*/ 2400300 w 2400300"/>
                            <a:gd name="connsiteY6" fmla="*/ 727869 h 1403747"/>
                            <a:gd name="connsiteX7" fmla="*/ 2400300 w 2400300"/>
                            <a:gd name="connsiteY7" fmla="*/ 1039813 h 1403747"/>
                            <a:gd name="connsiteX8" fmla="*/ 2400300 w 2400300"/>
                            <a:gd name="connsiteY8" fmla="*/ 1247775 h 1403747"/>
                            <a:gd name="connsiteX9" fmla="*/ 1905000 w 2400300"/>
                            <a:gd name="connsiteY9" fmla="*/ 1247775 h 1403747"/>
                            <a:gd name="connsiteX10" fmla="*/ 700096 w 2400300"/>
                            <a:gd name="connsiteY10" fmla="*/ 1403747 h 1403747"/>
                            <a:gd name="connsiteX11" fmla="*/ 400050 w 2400300"/>
                            <a:gd name="connsiteY11" fmla="*/ 1247775 h 1403747"/>
                            <a:gd name="connsiteX12" fmla="*/ 0 w 2400300"/>
                            <a:gd name="connsiteY12" fmla="*/ 1247775 h 1403747"/>
                            <a:gd name="connsiteX13" fmla="*/ 0 w 2400300"/>
                            <a:gd name="connsiteY13" fmla="*/ 1039813 h 1403747"/>
                            <a:gd name="connsiteX14" fmla="*/ 0 w 2400300"/>
                            <a:gd name="connsiteY14" fmla="*/ 727869 h 1403747"/>
                            <a:gd name="connsiteX15" fmla="*/ 0 w 2400300"/>
                            <a:gd name="connsiteY15" fmla="*/ 727869 h 1403747"/>
                            <a:gd name="connsiteX16" fmla="*/ 0 w 2400300"/>
                            <a:gd name="connsiteY16" fmla="*/ 0 h 1403747"/>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400050 w 2400300"/>
                            <a:gd name="connsiteY11" fmla="*/ 1247775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1724025 w 2400300"/>
                            <a:gd name="connsiteY11" fmla="*/ 1247962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790575 w 2400300"/>
                            <a:gd name="connsiteY11" fmla="*/ 1248149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905000 w 2400300"/>
                            <a:gd name="connsiteY9" fmla="*/ 1247775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047750 w 2400300"/>
                            <a:gd name="connsiteY9" fmla="*/ 1257660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400300" h="1947468">
                              <a:moveTo>
                                <a:pt x="0" y="0"/>
                              </a:moveTo>
                              <a:lnTo>
                                <a:pt x="400050" y="0"/>
                              </a:lnTo>
                              <a:lnTo>
                                <a:pt x="400050" y="0"/>
                              </a:lnTo>
                              <a:lnTo>
                                <a:pt x="1000125" y="0"/>
                              </a:lnTo>
                              <a:lnTo>
                                <a:pt x="2400300" y="0"/>
                              </a:lnTo>
                              <a:lnTo>
                                <a:pt x="2400300" y="727869"/>
                              </a:lnTo>
                              <a:lnTo>
                                <a:pt x="2400300" y="727869"/>
                              </a:lnTo>
                              <a:lnTo>
                                <a:pt x="2400300" y="1039813"/>
                              </a:lnTo>
                              <a:lnTo>
                                <a:pt x="2400300" y="1247775"/>
                              </a:lnTo>
                              <a:lnTo>
                                <a:pt x="1047750" y="1257660"/>
                              </a:lnTo>
                              <a:lnTo>
                                <a:pt x="385771" y="1947468"/>
                              </a:lnTo>
                              <a:lnTo>
                                <a:pt x="790575" y="1248149"/>
                              </a:lnTo>
                              <a:lnTo>
                                <a:pt x="0" y="1247775"/>
                              </a:lnTo>
                              <a:lnTo>
                                <a:pt x="0" y="1039813"/>
                              </a:lnTo>
                              <a:lnTo>
                                <a:pt x="0" y="727869"/>
                              </a:lnTo>
                              <a:lnTo>
                                <a:pt x="0" y="727869"/>
                              </a:lnTo>
                              <a:lnTo>
                                <a:pt x="0" y="0"/>
                              </a:lnTo>
                              <a:close/>
                            </a:path>
                          </a:pathLst>
                        </a:custGeom>
                      </wps:spPr>
                      <wps:style>
                        <a:lnRef idx="2">
                          <a:schemeClr val="accent2"/>
                        </a:lnRef>
                        <a:fillRef idx="1">
                          <a:schemeClr val="lt1"/>
                        </a:fillRef>
                        <a:effectRef idx="0">
                          <a:schemeClr val="accent2"/>
                        </a:effectRef>
                        <a:fontRef idx="minor">
                          <a:schemeClr val="dk1"/>
                        </a:fontRef>
                      </wps:style>
                      <wps:txb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_x0000_s1036" style="position:absolute;margin-left:295.35pt;margin-top:80.45pt;width:189pt;height:93.7pt;z-index:25205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400300,194746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" adj="-11796480,,5400" path="m,l400050,r,l1000125,,2400300,r,727869l2400300,727869r,311944l2400300,1247775r-1352550,9885l385771,1947468,790575,1248149,,1247775,,1039813,,727869r,l,xe" fillcolor="white [3201]" strokecolor="#c0504d [3205]" strokeweight="2pt">
                <v:stroke joinstyle="miter"/>
                <v:formulas/>
                <v:path arrowok="t" o:connecttype="custom" o:connectlocs="0,0;400050,0;400050,0;1000125,0;2400300,0;2400300,444760;2400300,444760;2400300,635372;2400300,762446;1047750,768486;385771,1189990;790575,762675;0,762446;0,635372;0,444760;0,444760;0,0" o:connectangles="0,0,0,0,0,0,0,0,0,0,0,0,0,0,0,0,0" textboxrect="0,0,2400300,1947468"/>
                <v:textbo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v:textbox>
              </v:shape>
            </w:pict>
          </mc:Fallback>
        </mc:AlternateContent>
      </w:r>
      <w:r w:rsidRPr="0027004B">
        <w:rPr>
          <w:b/>
          <w:sz w:val="24"/>
          <w:szCs w:val="24"/>
        </w:rPr>
        <mc:AlternateContent>
          <mc:Choice Requires="wps">
            <w:drawing>
              <wp:anchor distT="0" distB="0" distL="114300" distR="114300" simplePos="0" relativeHeight="252059136" behindDoc="0" locked="0" layoutInCell="1" allowOverlap="1" wp14:anchorId="24E6E391" wp14:editId="48B502F9">
                <wp:simplePos x="0" y="0"/>
                <wp:positionH relativeFrom="column">
                  <wp:posOffset>3834130</wp:posOffset>
                </wp:positionH>
                <wp:positionV relativeFrom="paragraph">
                  <wp:posOffset>1183640</wp:posOffset>
                </wp:positionV>
                <wp:extent cx="2219325" cy="838200"/>
                <wp:effectExtent l="0" t="0" r="0" b="0"/>
                <wp:wrapNone/>
                <wp:docPr id="69" name="Textfeld 69"/>
                <wp:cNvGraphicFramePr/>
                <a:graphic xmlns:a="http://schemas.openxmlformats.org/drawingml/2006/main">
                  <a:graphicData uri="http://schemas.microsoft.com/office/word/2010/wordprocessingShape">
                    <wps:wsp>
                      <wps:cNvSpPr txBox="1"/>
                      <wps:spPr>
                        <a:xfrm>
                          <a:off x="0" y="0"/>
                          <a:ext cx="2219325"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0A0906" w:rsidRDefault="0027004B" w:rsidP="0027004B">
                            <w:pPr>
                              <w:jc w:val="center"/>
                              <w:rPr>
                                <w:b/>
                                <w:sz w:val="40"/>
                                <w:szCs w:val="40"/>
                              </w:rPr>
                            </w:pPr>
                            <w:r>
                              <w:rPr>
                                <w:b/>
                                <w:sz w:val="40"/>
                                <w:szCs w:val="40"/>
                              </w:rPr>
                              <w:t>Matchbälle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69" o:spid="_x0000_s1037" type="#_x0000_t202" style="position:absolute;margin-left:301.9pt;margin-top:93.2pt;width:174.75pt;height:66pt;z-index:2520591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" filled="f" stroked="f" strokeweight=".5pt">
                <v:textbox>
                  <w:txbxContent>
                    <w:p w:rsidR="0027004B" w:rsidRPr="000A0906" w:rsidRDefault="0027004B" w:rsidP="0027004B">
                      <w:pPr>
                        <w:jc w:val="center"/>
                        <w:rPr>
                          <w:b/>
                          <w:sz w:val="40"/>
                          <w:szCs w:val="40"/>
                        </w:rPr>
                      </w:pPr>
                      <w:r>
                        <w:rPr>
                          <w:b/>
                          <w:sz w:val="40"/>
                          <w:szCs w:val="40"/>
                        </w:rPr>
                        <w:t>Matchbälle</w:t>
                      </w:r>
                    </w:p>
                  </w:txbxContent>
                </v:textbox>
              </v:shape>
            </w:pict>
          </mc:Fallback>
        </mc:AlternateContent>
      </w:r>
      <w:r w:rsidRPr="0027004B">
        <w:rPr>
          <w:b/>
          <w:sz w:val="24"/>
          <w:szCs w:val="24"/>
        </w:rPr>
        <mc:AlternateContent>
          <mc:Choice Requires="wps">
            <w:drawing>
              <wp:anchor distT="0" distB="0" distL="114300" distR="114300" simplePos="0" relativeHeight="252057088" behindDoc="0" locked="0" layoutInCell="1" allowOverlap="1" wp14:anchorId="633FE75E" wp14:editId="259BE3FB">
                <wp:simplePos x="0" y="0"/>
                <wp:positionH relativeFrom="column">
                  <wp:posOffset>-445770</wp:posOffset>
                </wp:positionH>
                <wp:positionV relativeFrom="paragraph">
                  <wp:posOffset>146685</wp:posOffset>
                </wp:positionV>
                <wp:extent cx="2219325" cy="838200"/>
                <wp:effectExtent l="0" t="0" r="9525" b="0"/>
                <wp:wrapNone/>
                <wp:docPr id="6" name="Textfeld 6"/>
                <wp:cNvGraphicFramePr/>
                <a:graphic xmlns:a="http://schemas.openxmlformats.org/drawingml/2006/main">
                  <a:graphicData uri="http://schemas.microsoft.com/office/word/2010/wordprocessingShape">
                    <wps:wsp>
                      <wps:cNvSpPr txBox="1"/>
                      <wps:spPr>
                        <a:xfrm>
                          <a:off x="0" y="0"/>
                          <a:ext cx="2219325" cy="8382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0A0906" w:rsidRDefault="0027004B" w:rsidP="0027004B">
                            <w:pPr>
                              <w:jc w:val="center"/>
                              <w:rPr>
                                <w:b/>
                                <w:sz w:val="40"/>
                                <w:szCs w:val="40"/>
                              </w:rPr>
                            </w:pPr>
                            <w:r>
                              <w:rPr>
                                <w:b/>
                                <w:sz w:val="40"/>
                                <w:szCs w:val="40"/>
                              </w:rPr>
                              <w:t>Netze + Netzhalter</w:t>
                            </w:r>
                            <w:r>
                              <w:rPr>
                                <w:b/>
                                <w:sz w:val="40"/>
                                <w:szCs w:val="40"/>
                              </w:rPr>
                              <w:br/>
                              <w:t>Für Meisterschaft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6" o:spid="_x0000_s1038" type="#_x0000_t202" style="position:absolute;margin-left:-35.1pt;margin-top:11.55pt;width:174.75pt;height:66pt;z-index:25205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" fillcolor="white [3201]" stroked="f" strokeweight=".5pt">
                <v:textbox>
                  <w:txbxContent>
                    <w:p w:rsidR="0027004B" w:rsidRPr="000A0906" w:rsidRDefault="0027004B" w:rsidP="0027004B">
                      <w:pPr>
                        <w:jc w:val="center"/>
                        <w:rPr>
                          <w:b/>
                          <w:sz w:val="40"/>
                          <w:szCs w:val="40"/>
                        </w:rPr>
                      </w:pPr>
                      <w:r>
                        <w:rPr>
                          <w:b/>
                          <w:sz w:val="40"/>
                          <w:szCs w:val="40"/>
                        </w:rPr>
                        <w:t>Netze + Netzhalter</w:t>
                      </w:r>
                      <w:r>
                        <w:rPr>
                          <w:b/>
                          <w:sz w:val="40"/>
                          <w:szCs w:val="40"/>
                        </w:rPr>
                        <w:br/>
                        <w:t>Für Meisterschaft</w:t>
                      </w:r>
                    </w:p>
                  </w:txbxContent>
                </v:textbox>
              </v:shape>
            </w:pict>
          </mc:Fallback>
        </mc:AlternateContent>
      </w:r>
      <w:r w:rsidRPr="0027004B">
        <w:rPr>
          <w:b/>
          <w:sz w:val="24"/>
          <w:szCs w:val="24"/>
        </w:rPr>
        <mc:AlternateContent>
          <mc:Choice Requires="wps">
            <w:drawing>
              <wp:anchor distT="0" distB="0" distL="114300" distR="114300" simplePos="0" relativeHeight="252056064" behindDoc="0" locked="0" layoutInCell="1" allowOverlap="1" wp14:anchorId="6885DE10" wp14:editId="72A4E965">
                <wp:simplePos x="0" y="0"/>
                <wp:positionH relativeFrom="column">
                  <wp:posOffset>-506095</wp:posOffset>
                </wp:positionH>
                <wp:positionV relativeFrom="paragraph">
                  <wp:posOffset>58420</wp:posOffset>
                </wp:positionV>
                <wp:extent cx="2400300" cy="1343025"/>
                <wp:effectExtent l="0" t="0" r="19050" b="28575"/>
                <wp:wrapNone/>
                <wp:docPr id="5" name="Rechteckige Legende 5"/>
                <wp:cNvGraphicFramePr/>
                <a:graphic xmlns:a="http://schemas.openxmlformats.org/drawingml/2006/main">
                  <a:graphicData uri="http://schemas.microsoft.com/office/word/2010/wordprocessingShape">
                    <wps:wsp>
                      <wps:cNvSpPr/>
                      <wps:spPr>
                        <a:xfrm>
                          <a:off x="0" y="0"/>
                          <a:ext cx="2400300" cy="1343025"/>
                        </a:xfrm>
                        <a:custGeom>
                          <a:avLst/>
                          <a:gdLst>
                            <a:gd name="connsiteX0" fmla="*/ 0 w 2400300"/>
                            <a:gd name="connsiteY0" fmla="*/ 0 h 1247775"/>
                            <a:gd name="connsiteX1" fmla="*/ 400050 w 2400300"/>
                            <a:gd name="connsiteY1" fmla="*/ 0 h 1247775"/>
                            <a:gd name="connsiteX2" fmla="*/ 400050 w 2400300"/>
                            <a:gd name="connsiteY2" fmla="*/ 0 h 1247775"/>
                            <a:gd name="connsiteX3" fmla="*/ 1000125 w 2400300"/>
                            <a:gd name="connsiteY3" fmla="*/ 0 h 1247775"/>
                            <a:gd name="connsiteX4" fmla="*/ 2400300 w 2400300"/>
                            <a:gd name="connsiteY4" fmla="*/ 0 h 1247775"/>
                            <a:gd name="connsiteX5" fmla="*/ 2400300 w 2400300"/>
                            <a:gd name="connsiteY5" fmla="*/ 727869 h 1247775"/>
                            <a:gd name="connsiteX6" fmla="*/ 2400300 w 2400300"/>
                            <a:gd name="connsiteY6" fmla="*/ 727869 h 1247775"/>
                            <a:gd name="connsiteX7" fmla="*/ 2400300 w 2400300"/>
                            <a:gd name="connsiteY7" fmla="*/ 1039813 h 1247775"/>
                            <a:gd name="connsiteX8" fmla="*/ 2400300 w 2400300"/>
                            <a:gd name="connsiteY8" fmla="*/ 1247775 h 1247775"/>
                            <a:gd name="connsiteX9" fmla="*/ 1000125 w 2400300"/>
                            <a:gd name="connsiteY9" fmla="*/ 1247775 h 1247775"/>
                            <a:gd name="connsiteX10" fmla="*/ 700096 w 2400300"/>
                            <a:gd name="connsiteY10" fmla="*/ 1403747 h 1247775"/>
                            <a:gd name="connsiteX11" fmla="*/ 400050 w 2400300"/>
                            <a:gd name="connsiteY11" fmla="*/ 1247775 h 1247775"/>
                            <a:gd name="connsiteX12" fmla="*/ 0 w 2400300"/>
                            <a:gd name="connsiteY12" fmla="*/ 1247775 h 1247775"/>
                            <a:gd name="connsiteX13" fmla="*/ 0 w 2400300"/>
                            <a:gd name="connsiteY13" fmla="*/ 1039813 h 1247775"/>
                            <a:gd name="connsiteX14" fmla="*/ 0 w 2400300"/>
                            <a:gd name="connsiteY14" fmla="*/ 727869 h 1247775"/>
                            <a:gd name="connsiteX15" fmla="*/ 0 w 2400300"/>
                            <a:gd name="connsiteY15" fmla="*/ 727869 h 1247775"/>
                            <a:gd name="connsiteX16" fmla="*/ 0 w 2400300"/>
                            <a:gd name="connsiteY16" fmla="*/ 0 h 1247775"/>
                            <a:gd name="connsiteX0" fmla="*/ 0 w 2400300"/>
                            <a:gd name="connsiteY0" fmla="*/ 0 h 1403747"/>
                            <a:gd name="connsiteX1" fmla="*/ 400050 w 2400300"/>
                            <a:gd name="connsiteY1" fmla="*/ 0 h 1403747"/>
                            <a:gd name="connsiteX2" fmla="*/ 400050 w 2400300"/>
                            <a:gd name="connsiteY2" fmla="*/ 0 h 1403747"/>
                            <a:gd name="connsiteX3" fmla="*/ 1000125 w 2400300"/>
                            <a:gd name="connsiteY3" fmla="*/ 0 h 1403747"/>
                            <a:gd name="connsiteX4" fmla="*/ 2400300 w 2400300"/>
                            <a:gd name="connsiteY4" fmla="*/ 0 h 1403747"/>
                            <a:gd name="connsiteX5" fmla="*/ 2400300 w 2400300"/>
                            <a:gd name="connsiteY5" fmla="*/ 727869 h 1403747"/>
                            <a:gd name="connsiteX6" fmla="*/ 2400300 w 2400300"/>
                            <a:gd name="connsiteY6" fmla="*/ 727869 h 1403747"/>
                            <a:gd name="connsiteX7" fmla="*/ 2400300 w 2400300"/>
                            <a:gd name="connsiteY7" fmla="*/ 1039813 h 1403747"/>
                            <a:gd name="connsiteX8" fmla="*/ 2400300 w 2400300"/>
                            <a:gd name="connsiteY8" fmla="*/ 1247775 h 1403747"/>
                            <a:gd name="connsiteX9" fmla="*/ 1905000 w 2400300"/>
                            <a:gd name="connsiteY9" fmla="*/ 1247775 h 1403747"/>
                            <a:gd name="connsiteX10" fmla="*/ 700096 w 2400300"/>
                            <a:gd name="connsiteY10" fmla="*/ 1403747 h 1403747"/>
                            <a:gd name="connsiteX11" fmla="*/ 400050 w 2400300"/>
                            <a:gd name="connsiteY11" fmla="*/ 1247775 h 1403747"/>
                            <a:gd name="connsiteX12" fmla="*/ 0 w 2400300"/>
                            <a:gd name="connsiteY12" fmla="*/ 1247775 h 1403747"/>
                            <a:gd name="connsiteX13" fmla="*/ 0 w 2400300"/>
                            <a:gd name="connsiteY13" fmla="*/ 1039813 h 1403747"/>
                            <a:gd name="connsiteX14" fmla="*/ 0 w 2400300"/>
                            <a:gd name="connsiteY14" fmla="*/ 727869 h 1403747"/>
                            <a:gd name="connsiteX15" fmla="*/ 0 w 2400300"/>
                            <a:gd name="connsiteY15" fmla="*/ 727869 h 1403747"/>
                            <a:gd name="connsiteX16" fmla="*/ 0 w 2400300"/>
                            <a:gd name="connsiteY16" fmla="*/ 0 h 1403747"/>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400050 w 2400300"/>
                            <a:gd name="connsiteY11" fmla="*/ 1247775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1724025 w 2400300"/>
                            <a:gd name="connsiteY11" fmla="*/ 1247962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400300" h="1785252">
                              <a:moveTo>
                                <a:pt x="0" y="0"/>
                              </a:moveTo>
                              <a:lnTo>
                                <a:pt x="400050" y="0"/>
                              </a:lnTo>
                              <a:lnTo>
                                <a:pt x="400050" y="0"/>
                              </a:lnTo>
                              <a:lnTo>
                                <a:pt x="1000125" y="0"/>
                              </a:lnTo>
                              <a:lnTo>
                                <a:pt x="2400300" y="0"/>
                              </a:lnTo>
                              <a:lnTo>
                                <a:pt x="2400300" y="727869"/>
                              </a:lnTo>
                              <a:lnTo>
                                <a:pt x="2400300" y="727869"/>
                              </a:lnTo>
                              <a:lnTo>
                                <a:pt x="2400300" y="1039813"/>
                              </a:lnTo>
                              <a:lnTo>
                                <a:pt x="2400300" y="1247775"/>
                              </a:lnTo>
                              <a:lnTo>
                                <a:pt x="1905000" y="1247775"/>
                              </a:lnTo>
                              <a:lnTo>
                                <a:pt x="2138371" y="1785252"/>
                              </a:lnTo>
                              <a:lnTo>
                                <a:pt x="1724025" y="1247962"/>
                              </a:lnTo>
                              <a:lnTo>
                                <a:pt x="0" y="1247775"/>
                              </a:lnTo>
                              <a:lnTo>
                                <a:pt x="0" y="1039813"/>
                              </a:lnTo>
                              <a:lnTo>
                                <a:pt x="0" y="727869"/>
                              </a:lnTo>
                              <a:lnTo>
                                <a:pt x="0" y="727869"/>
                              </a:lnTo>
                              <a:lnTo>
                                <a:pt x="0" y="0"/>
                              </a:lnTo>
                              <a:close/>
                            </a:path>
                          </a:pathLst>
                        </a:custGeom>
                      </wps:spPr>
                      <wps:style>
                        <a:lnRef idx="2">
                          <a:schemeClr val="accent2"/>
                        </a:lnRef>
                        <a:fillRef idx="1">
                          <a:schemeClr val="lt1"/>
                        </a:fillRef>
                        <a:effectRef idx="0">
                          <a:schemeClr val="accent2"/>
                        </a:effectRef>
                        <a:fontRef idx="minor">
                          <a:schemeClr val="dk1"/>
                        </a:fontRef>
                      </wps:style>
                      <wps:txb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_x0000_s1039" style="position:absolute;margin-left:-39.85pt;margin-top:4.6pt;width:189pt;height:105.75pt;z-index:252056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400300,178525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" adj="-11796480,,5400" path="m,l400050,r,l1000125,,2400300,r,727869l2400300,727869r,311944l2400300,1247775r-495300,l2138371,1785252,1724025,1247962,,1247775,,1039813,,727869r,l,xe" fillcolor="white [3201]" strokecolor="#c0504d [3205]" strokeweight="2pt">
                <v:stroke joinstyle="miter"/>
                <v:formulas/>
                <v:path arrowok="t" o:connecttype="custom" o:connectlocs="0,0;400050,0;400050,0;1000125,0;2400300,0;2400300,547568;2400300,547568;2400300,782240;2400300,938687;1905000,938687;2138371,1343025;1724025,938828;0,938687;0,782240;0,547568;0,547568;0,0" o:connectangles="0,0,0,0,0,0,0,0,0,0,0,0,0,0,0,0,0" textboxrect="0,0,2400300,1785252"/>
                <v:textbo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v:textbox>
              </v:shape>
            </w:pict>
          </mc:Fallback>
        </mc:AlternateContent>
      </w: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r w:rsidRPr="0027004B">
        <w:rPr>
          <w:b/>
          <w:sz w:val="24"/>
          <w:szCs w:val="24"/>
        </w:rPr>
        <mc:AlternateContent>
          <mc:Choice Requires="wps">
            <w:drawing>
              <wp:anchor distT="0" distB="0" distL="114300" distR="114300" simplePos="0" relativeHeight="252061184" behindDoc="0" locked="0" layoutInCell="1" allowOverlap="1" wp14:anchorId="11F81151" wp14:editId="74BCFCC8">
                <wp:simplePos x="0" y="0"/>
                <wp:positionH relativeFrom="column">
                  <wp:posOffset>3161665</wp:posOffset>
                </wp:positionH>
                <wp:positionV relativeFrom="paragraph">
                  <wp:posOffset>174625</wp:posOffset>
                </wp:positionV>
                <wp:extent cx="2400300" cy="842645"/>
                <wp:effectExtent l="0" t="0" r="19050" b="14605"/>
                <wp:wrapNone/>
                <wp:docPr id="11" name="Rechteckige Legende 5"/>
                <wp:cNvGraphicFramePr/>
                <a:graphic xmlns:a="http://schemas.openxmlformats.org/drawingml/2006/main">
                  <a:graphicData uri="http://schemas.microsoft.com/office/word/2010/wordprocessingShape">
                    <wps:wsp>
                      <wps:cNvSpPr/>
                      <wps:spPr>
                        <a:xfrm>
                          <a:off x="0" y="0"/>
                          <a:ext cx="2400300" cy="842645"/>
                        </a:xfrm>
                        <a:custGeom>
                          <a:avLst/>
                          <a:gdLst>
                            <a:gd name="connsiteX0" fmla="*/ 0 w 2400300"/>
                            <a:gd name="connsiteY0" fmla="*/ 0 h 1247775"/>
                            <a:gd name="connsiteX1" fmla="*/ 400050 w 2400300"/>
                            <a:gd name="connsiteY1" fmla="*/ 0 h 1247775"/>
                            <a:gd name="connsiteX2" fmla="*/ 400050 w 2400300"/>
                            <a:gd name="connsiteY2" fmla="*/ 0 h 1247775"/>
                            <a:gd name="connsiteX3" fmla="*/ 1000125 w 2400300"/>
                            <a:gd name="connsiteY3" fmla="*/ 0 h 1247775"/>
                            <a:gd name="connsiteX4" fmla="*/ 2400300 w 2400300"/>
                            <a:gd name="connsiteY4" fmla="*/ 0 h 1247775"/>
                            <a:gd name="connsiteX5" fmla="*/ 2400300 w 2400300"/>
                            <a:gd name="connsiteY5" fmla="*/ 727869 h 1247775"/>
                            <a:gd name="connsiteX6" fmla="*/ 2400300 w 2400300"/>
                            <a:gd name="connsiteY6" fmla="*/ 727869 h 1247775"/>
                            <a:gd name="connsiteX7" fmla="*/ 2400300 w 2400300"/>
                            <a:gd name="connsiteY7" fmla="*/ 1039813 h 1247775"/>
                            <a:gd name="connsiteX8" fmla="*/ 2400300 w 2400300"/>
                            <a:gd name="connsiteY8" fmla="*/ 1247775 h 1247775"/>
                            <a:gd name="connsiteX9" fmla="*/ 1000125 w 2400300"/>
                            <a:gd name="connsiteY9" fmla="*/ 1247775 h 1247775"/>
                            <a:gd name="connsiteX10" fmla="*/ 700096 w 2400300"/>
                            <a:gd name="connsiteY10" fmla="*/ 1403747 h 1247775"/>
                            <a:gd name="connsiteX11" fmla="*/ 400050 w 2400300"/>
                            <a:gd name="connsiteY11" fmla="*/ 1247775 h 1247775"/>
                            <a:gd name="connsiteX12" fmla="*/ 0 w 2400300"/>
                            <a:gd name="connsiteY12" fmla="*/ 1247775 h 1247775"/>
                            <a:gd name="connsiteX13" fmla="*/ 0 w 2400300"/>
                            <a:gd name="connsiteY13" fmla="*/ 1039813 h 1247775"/>
                            <a:gd name="connsiteX14" fmla="*/ 0 w 2400300"/>
                            <a:gd name="connsiteY14" fmla="*/ 727869 h 1247775"/>
                            <a:gd name="connsiteX15" fmla="*/ 0 w 2400300"/>
                            <a:gd name="connsiteY15" fmla="*/ 727869 h 1247775"/>
                            <a:gd name="connsiteX16" fmla="*/ 0 w 2400300"/>
                            <a:gd name="connsiteY16" fmla="*/ 0 h 1247775"/>
                            <a:gd name="connsiteX0" fmla="*/ 0 w 2400300"/>
                            <a:gd name="connsiteY0" fmla="*/ 0 h 1403747"/>
                            <a:gd name="connsiteX1" fmla="*/ 400050 w 2400300"/>
                            <a:gd name="connsiteY1" fmla="*/ 0 h 1403747"/>
                            <a:gd name="connsiteX2" fmla="*/ 400050 w 2400300"/>
                            <a:gd name="connsiteY2" fmla="*/ 0 h 1403747"/>
                            <a:gd name="connsiteX3" fmla="*/ 1000125 w 2400300"/>
                            <a:gd name="connsiteY3" fmla="*/ 0 h 1403747"/>
                            <a:gd name="connsiteX4" fmla="*/ 2400300 w 2400300"/>
                            <a:gd name="connsiteY4" fmla="*/ 0 h 1403747"/>
                            <a:gd name="connsiteX5" fmla="*/ 2400300 w 2400300"/>
                            <a:gd name="connsiteY5" fmla="*/ 727869 h 1403747"/>
                            <a:gd name="connsiteX6" fmla="*/ 2400300 w 2400300"/>
                            <a:gd name="connsiteY6" fmla="*/ 727869 h 1403747"/>
                            <a:gd name="connsiteX7" fmla="*/ 2400300 w 2400300"/>
                            <a:gd name="connsiteY7" fmla="*/ 1039813 h 1403747"/>
                            <a:gd name="connsiteX8" fmla="*/ 2400300 w 2400300"/>
                            <a:gd name="connsiteY8" fmla="*/ 1247775 h 1403747"/>
                            <a:gd name="connsiteX9" fmla="*/ 1905000 w 2400300"/>
                            <a:gd name="connsiteY9" fmla="*/ 1247775 h 1403747"/>
                            <a:gd name="connsiteX10" fmla="*/ 700096 w 2400300"/>
                            <a:gd name="connsiteY10" fmla="*/ 1403747 h 1403747"/>
                            <a:gd name="connsiteX11" fmla="*/ 400050 w 2400300"/>
                            <a:gd name="connsiteY11" fmla="*/ 1247775 h 1403747"/>
                            <a:gd name="connsiteX12" fmla="*/ 0 w 2400300"/>
                            <a:gd name="connsiteY12" fmla="*/ 1247775 h 1403747"/>
                            <a:gd name="connsiteX13" fmla="*/ 0 w 2400300"/>
                            <a:gd name="connsiteY13" fmla="*/ 1039813 h 1403747"/>
                            <a:gd name="connsiteX14" fmla="*/ 0 w 2400300"/>
                            <a:gd name="connsiteY14" fmla="*/ 727869 h 1403747"/>
                            <a:gd name="connsiteX15" fmla="*/ 0 w 2400300"/>
                            <a:gd name="connsiteY15" fmla="*/ 727869 h 1403747"/>
                            <a:gd name="connsiteX16" fmla="*/ 0 w 2400300"/>
                            <a:gd name="connsiteY16" fmla="*/ 0 h 1403747"/>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400050 w 2400300"/>
                            <a:gd name="connsiteY11" fmla="*/ 1247775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1724025 w 2400300"/>
                            <a:gd name="connsiteY11" fmla="*/ 1247962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790575 w 2400300"/>
                            <a:gd name="connsiteY11" fmla="*/ 1248149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905000 w 2400300"/>
                            <a:gd name="connsiteY9" fmla="*/ 1247775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047750 w 2400300"/>
                            <a:gd name="connsiteY9" fmla="*/ 1257660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400300" h="1947468">
                              <a:moveTo>
                                <a:pt x="0" y="0"/>
                              </a:moveTo>
                              <a:lnTo>
                                <a:pt x="400050" y="0"/>
                              </a:lnTo>
                              <a:lnTo>
                                <a:pt x="400050" y="0"/>
                              </a:lnTo>
                              <a:lnTo>
                                <a:pt x="1000125" y="0"/>
                              </a:lnTo>
                              <a:lnTo>
                                <a:pt x="2400300" y="0"/>
                              </a:lnTo>
                              <a:lnTo>
                                <a:pt x="2400300" y="727869"/>
                              </a:lnTo>
                              <a:lnTo>
                                <a:pt x="2400300" y="727869"/>
                              </a:lnTo>
                              <a:lnTo>
                                <a:pt x="2400300" y="1039813"/>
                              </a:lnTo>
                              <a:lnTo>
                                <a:pt x="2400300" y="1247775"/>
                              </a:lnTo>
                              <a:lnTo>
                                <a:pt x="1047750" y="1257660"/>
                              </a:lnTo>
                              <a:lnTo>
                                <a:pt x="385771" y="1947468"/>
                              </a:lnTo>
                              <a:lnTo>
                                <a:pt x="790575" y="1248149"/>
                              </a:lnTo>
                              <a:lnTo>
                                <a:pt x="0" y="1247775"/>
                              </a:lnTo>
                              <a:lnTo>
                                <a:pt x="0" y="1039813"/>
                              </a:lnTo>
                              <a:lnTo>
                                <a:pt x="0" y="727869"/>
                              </a:lnTo>
                              <a:lnTo>
                                <a:pt x="0" y="727869"/>
                              </a:lnTo>
                              <a:lnTo>
                                <a:pt x="0" y="0"/>
                              </a:lnTo>
                              <a:close/>
                            </a:path>
                          </a:pathLst>
                        </a:custGeom>
                      </wps:spPr>
                      <wps:style>
                        <a:lnRef idx="2">
                          <a:schemeClr val="accent2"/>
                        </a:lnRef>
                        <a:fillRef idx="1">
                          <a:schemeClr val="lt1"/>
                        </a:fillRef>
                        <a:effectRef idx="0">
                          <a:schemeClr val="accent2"/>
                        </a:effectRef>
                        <a:fontRef idx="minor">
                          <a:schemeClr val="dk1"/>
                        </a:fontRef>
                      </wps:style>
                      <wps:txb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_x0000_s1040" style="position:absolute;margin-left:248.95pt;margin-top:13.75pt;width:189pt;height:66.35pt;z-index:2520611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400300,194746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" adj="-11796480,,5400" path="m,l400050,r,l1000125,,2400300,r,727869l2400300,727869r,311944l2400300,1247775r-1352550,9885l385771,1947468,790575,1248149,,1247775,,1039813,,727869r,l,xe" fillcolor="white [3201]" strokecolor="#c0504d [3205]" strokeweight="2pt">
                <v:stroke joinstyle="miter"/>
                <v:formulas/>
                <v:path arrowok="t" o:connecttype="custom" o:connectlocs="0,0;400050,0;400050,0;1000125,0;2400300,0;2400300,314940;2400300,314940;2400300,449914;2400300,539897;1047750,544174;385771,842645;790575,540058;0,539897;0,449914;0,314940;0,314940;0,0" o:connectangles="0,0,0,0,0,0,0,0,0,0,0,0,0,0,0,0,0" textboxrect="0,0,2400300,1947468"/>
                <v:textbo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v:textbox>
              </v:shape>
            </w:pict>
          </mc:Fallback>
        </mc:AlternateContent>
      </w:r>
    </w:p>
    <w:p w:rsidR="004844DA" w:rsidRDefault="004844DA" w:rsidP="00BB654E">
      <w:pPr>
        <w:pStyle w:val="KeinLeerraum"/>
        <w:rPr>
          <w:sz w:val="24"/>
          <w:szCs w:val="24"/>
        </w:rPr>
      </w:pPr>
      <w:r w:rsidRPr="0027004B">
        <w:rPr>
          <w:b/>
          <w:sz w:val="24"/>
          <w:szCs w:val="24"/>
        </w:rPr>
        <mc:AlternateContent>
          <mc:Choice Requires="wps">
            <w:drawing>
              <wp:anchor distT="0" distB="0" distL="114300" distR="114300" simplePos="0" relativeHeight="252062208" behindDoc="0" locked="0" layoutInCell="1" allowOverlap="1" wp14:anchorId="659600A5" wp14:editId="46A3B8DF">
                <wp:simplePos x="0" y="0"/>
                <wp:positionH relativeFrom="column">
                  <wp:posOffset>3277870</wp:posOffset>
                </wp:positionH>
                <wp:positionV relativeFrom="paragraph">
                  <wp:posOffset>5344</wp:posOffset>
                </wp:positionV>
                <wp:extent cx="2219325" cy="838200"/>
                <wp:effectExtent l="0" t="0" r="0" b="0"/>
                <wp:wrapNone/>
                <wp:docPr id="12" name="Textfeld 12"/>
                <wp:cNvGraphicFramePr/>
                <a:graphic xmlns:a="http://schemas.openxmlformats.org/drawingml/2006/main">
                  <a:graphicData uri="http://schemas.microsoft.com/office/word/2010/wordprocessingShape">
                    <wps:wsp>
                      <wps:cNvSpPr txBox="1"/>
                      <wps:spPr>
                        <a:xfrm>
                          <a:off x="0" y="0"/>
                          <a:ext cx="2219325"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0A0906" w:rsidRDefault="0027004B" w:rsidP="0027004B">
                            <w:pPr>
                              <w:jc w:val="center"/>
                              <w:rPr>
                                <w:b/>
                                <w:sz w:val="40"/>
                                <w:szCs w:val="40"/>
                              </w:rPr>
                            </w:pPr>
                            <w:r>
                              <w:rPr>
                                <w:b/>
                                <w:sz w:val="40"/>
                                <w:szCs w:val="40"/>
                              </w:rPr>
                              <w:t>Clipboards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2" o:spid="_x0000_s1041" type="#_x0000_t202" style="position:absolute;margin-left:258.1pt;margin-top:.4pt;width:174.75pt;height:66pt;z-index:25206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" filled="f" stroked="f" strokeweight=".5pt">
                <v:textbox>
                  <w:txbxContent>
                    <w:p w:rsidR="0027004B" w:rsidRPr="000A0906" w:rsidRDefault="0027004B" w:rsidP="0027004B">
                      <w:pPr>
                        <w:jc w:val="center"/>
                        <w:rPr>
                          <w:b/>
                          <w:sz w:val="40"/>
                          <w:szCs w:val="40"/>
                        </w:rPr>
                      </w:pPr>
                      <w:r>
                        <w:rPr>
                          <w:b/>
                          <w:sz w:val="40"/>
                          <w:szCs w:val="40"/>
                        </w:rPr>
                        <w:t>Clipboards</w:t>
                      </w:r>
                    </w:p>
                  </w:txbxContent>
                </v:textbox>
              </v:shape>
            </w:pict>
          </mc:Fallback>
        </mc:AlternateContent>
      </w: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r w:rsidRPr="0027004B">
        <w:rPr>
          <w:b/>
          <w:sz w:val="24"/>
          <w:szCs w:val="24"/>
        </w:rPr>
        <mc:AlternateContent>
          <mc:Choice Requires="wps">
            <w:drawing>
              <wp:anchor distT="0" distB="0" distL="114300" distR="114300" simplePos="0" relativeHeight="252068352" behindDoc="0" locked="0" layoutInCell="1" allowOverlap="1" wp14:anchorId="716C5818" wp14:editId="647C7652">
                <wp:simplePos x="0" y="0"/>
                <wp:positionH relativeFrom="column">
                  <wp:posOffset>4333875</wp:posOffset>
                </wp:positionH>
                <wp:positionV relativeFrom="paragraph">
                  <wp:posOffset>22860</wp:posOffset>
                </wp:positionV>
                <wp:extent cx="2024380" cy="1330960"/>
                <wp:effectExtent l="0" t="0" r="13970" b="21590"/>
                <wp:wrapNone/>
                <wp:docPr id="21" name="Rechteckige Legende 5"/>
                <wp:cNvGraphicFramePr/>
                <a:graphic xmlns:a="http://schemas.openxmlformats.org/drawingml/2006/main">
                  <a:graphicData uri="http://schemas.microsoft.com/office/word/2010/wordprocessingShape">
                    <wps:wsp>
                      <wps:cNvSpPr/>
                      <wps:spPr>
                        <a:xfrm>
                          <a:off x="0" y="0"/>
                          <a:ext cx="2024380" cy="1330960"/>
                        </a:xfrm>
                        <a:custGeom>
                          <a:avLst/>
                          <a:gdLst>
                            <a:gd name="connsiteX0" fmla="*/ 0 w 2400300"/>
                            <a:gd name="connsiteY0" fmla="*/ 0 h 1247775"/>
                            <a:gd name="connsiteX1" fmla="*/ 400050 w 2400300"/>
                            <a:gd name="connsiteY1" fmla="*/ 0 h 1247775"/>
                            <a:gd name="connsiteX2" fmla="*/ 400050 w 2400300"/>
                            <a:gd name="connsiteY2" fmla="*/ 0 h 1247775"/>
                            <a:gd name="connsiteX3" fmla="*/ 1000125 w 2400300"/>
                            <a:gd name="connsiteY3" fmla="*/ 0 h 1247775"/>
                            <a:gd name="connsiteX4" fmla="*/ 2400300 w 2400300"/>
                            <a:gd name="connsiteY4" fmla="*/ 0 h 1247775"/>
                            <a:gd name="connsiteX5" fmla="*/ 2400300 w 2400300"/>
                            <a:gd name="connsiteY5" fmla="*/ 727869 h 1247775"/>
                            <a:gd name="connsiteX6" fmla="*/ 2400300 w 2400300"/>
                            <a:gd name="connsiteY6" fmla="*/ 727869 h 1247775"/>
                            <a:gd name="connsiteX7" fmla="*/ 2400300 w 2400300"/>
                            <a:gd name="connsiteY7" fmla="*/ 1039813 h 1247775"/>
                            <a:gd name="connsiteX8" fmla="*/ 2400300 w 2400300"/>
                            <a:gd name="connsiteY8" fmla="*/ 1247775 h 1247775"/>
                            <a:gd name="connsiteX9" fmla="*/ 1000125 w 2400300"/>
                            <a:gd name="connsiteY9" fmla="*/ 1247775 h 1247775"/>
                            <a:gd name="connsiteX10" fmla="*/ 700096 w 2400300"/>
                            <a:gd name="connsiteY10" fmla="*/ 1403747 h 1247775"/>
                            <a:gd name="connsiteX11" fmla="*/ 400050 w 2400300"/>
                            <a:gd name="connsiteY11" fmla="*/ 1247775 h 1247775"/>
                            <a:gd name="connsiteX12" fmla="*/ 0 w 2400300"/>
                            <a:gd name="connsiteY12" fmla="*/ 1247775 h 1247775"/>
                            <a:gd name="connsiteX13" fmla="*/ 0 w 2400300"/>
                            <a:gd name="connsiteY13" fmla="*/ 1039813 h 1247775"/>
                            <a:gd name="connsiteX14" fmla="*/ 0 w 2400300"/>
                            <a:gd name="connsiteY14" fmla="*/ 727869 h 1247775"/>
                            <a:gd name="connsiteX15" fmla="*/ 0 w 2400300"/>
                            <a:gd name="connsiteY15" fmla="*/ 727869 h 1247775"/>
                            <a:gd name="connsiteX16" fmla="*/ 0 w 2400300"/>
                            <a:gd name="connsiteY16" fmla="*/ 0 h 1247775"/>
                            <a:gd name="connsiteX0" fmla="*/ 0 w 2400300"/>
                            <a:gd name="connsiteY0" fmla="*/ 0 h 1403747"/>
                            <a:gd name="connsiteX1" fmla="*/ 400050 w 2400300"/>
                            <a:gd name="connsiteY1" fmla="*/ 0 h 1403747"/>
                            <a:gd name="connsiteX2" fmla="*/ 400050 w 2400300"/>
                            <a:gd name="connsiteY2" fmla="*/ 0 h 1403747"/>
                            <a:gd name="connsiteX3" fmla="*/ 1000125 w 2400300"/>
                            <a:gd name="connsiteY3" fmla="*/ 0 h 1403747"/>
                            <a:gd name="connsiteX4" fmla="*/ 2400300 w 2400300"/>
                            <a:gd name="connsiteY4" fmla="*/ 0 h 1403747"/>
                            <a:gd name="connsiteX5" fmla="*/ 2400300 w 2400300"/>
                            <a:gd name="connsiteY5" fmla="*/ 727869 h 1403747"/>
                            <a:gd name="connsiteX6" fmla="*/ 2400300 w 2400300"/>
                            <a:gd name="connsiteY6" fmla="*/ 727869 h 1403747"/>
                            <a:gd name="connsiteX7" fmla="*/ 2400300 w 2400300"/>
                            <a:gd name="connsiteY7" fmla="*/ 1039813 h 1403747"/>
                            <a:gd name="connsiteX8" fmla="*/ 2400300 w 2400300"/>
                            <a:gd name="connsiteY8" fmla="*/ 1247775 h 1403747"/>
                            <a:gd name="connsiteX9" fmla="*/ 1905000 w 2400300"/>
                            <a:gd name="connsiteY9" fmla="*/ 1247775 h 1403747"/>
                            <a:gd name="connsiteX10" fmla="*/ 700096 w 2400300"/>
                            <a:gd name="connsiteY10" fmla="*/ 1403747 h 1403747"/>
                            <a:gd name="connsiteX11" fmla="*/ 400050 w 2400300"/>
                            <a:gd name="connsiteY11" fmla="*/ 1247775 h 1403747"/>
                            <a:gd name="connsiteX12" fmla="*/ 0 w 2400300"/>
                            <a:gd name="connsiteY12" fmla="*/ 1247775 h 1403747"/>
                            <a:gd name="connsiteX13" fmla="*/ 0 w 2400300"/>
                            <a:gd name="connsiteY13" fmla="*/ 1039813 h 1403747"/>
                            <a:gd name="connsiteX14" fmla="*/ 0 w 2400300"/>
                            <a:gd name="connsiteY14" fmla="*/ 727869 h 1403747"/>
                            <a:gd name="connsiteX15" fmla="*/ 0 w 2400300"/>
                            <a:gd name="connsiteY15" fmla="*/ 727869 h 1403747"/>
                            <a:gd name="connsiteX16" fmla="*/ 0 w 2400300"/>
                            <a:gd name="connsiteY16" fmla="*/ 0 h 1403747"/>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400050 w 2400300"/>
                            <a:gd name="connsiteY11" fmla="*/ 1247775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1724025 w 2400300"/>
                            <a:gd name="connsiteY11" fmla="*/ 1247962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790575 w 2400300"/>
                            <a:gd name="connsiteY11" fmla="*/ 1248149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905000 w 2400300"/>
                            <a:gd name="connsiteY9" fmla="*/ 1247775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047750 w 2400300"/>
                            <a:gd name="connsiteY9" fmla="*/ 1257660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 name="connsiteX0" fmla="*/ 101264 w 2501564"/>
                            <a:gd name="connsiteY0" fmla="*/ 0 h 2592491"/>
                            <a:gd name="connsiteX1" fmla="*/ 501314 w 2501564"/>
                            <a:gd name="connsiteY1" fmla="*/ 0 h 2592491"/>
                            <a:gd name="connsiteX2" fmla="*/ 501314 w 2501564"/>
                            <a:gd name="connsiteY2" fmla="*/ 0 h 2592491"/>
                            <a:gd name="connsiteX3" fmla="*/ 1101389 w 2501564"/>
                            <a:gd name="connsiteY3" fmla="*/ 0 h 2592491"/>
                            <a:gd name="connsiteX4" fmla="*/ 2501564 w 2501564"/>
                            <a:gd name="connsiteY4" fmla="*/ 0 h 2592491"/>
                            <a:gd name="connsiteX5" fmla="*/ 2501564 w 2501564"/>
                            <a:gd name="connsiteY5" fmla="*/ 727869 h 2592491"/>
                            <a:gd name="connsiteX6" fmla="*/ 2501564 w 2501564"/>
                            <a:gd name="connsiteY6" fmla="*/ 727869 h 2592491"/>
                            <a:gd name="connsiteX7" fmla="*/ 2501564 w 2501564"/>
                            <a:gd name="connsiteY7" fmla="*/ 1039813 h 2592491"/>
                            <a:gd name="connsiteX8" fmla="*/ 2501564 w 2501564"/>
                            <a:gd name="connsiteY8" fmla="*/ 1247775 h 2592491"/>
                            <a:gd name="connsiteX9" fmla="*/ 1149014 w 2501564"/>
                            <a:gd name="connsiteY9" fmla="*/ 1257660 h 2592491"/>
                            <a:gd name="connsiteX10" fmla="*/ 0 w 2501564"/>
                            <a:gd name="connsiteY10" fmla="*/ 2592491 h 2592491"/>
                            <a:gd name="connsiteX11" fmla="*/ 891839 w 2501564"/>
                            <a:gd name="connsiteY11" fmla="*/ 1248149 h 2592491"/>
                            <a:gd name="connsiteX12" fmla="*/ 101264 w 2501564"/>
                            <a:gd name="connsiteY12" fmla="*/ 1247775 h 2592491"/>
                            <a:gd name="connsiteX13" fmla="*/ 101264 w 2501564"/>
                            <a:gd name="connsiteY13" fmla="*/ 1039813 h 2592491"/>
                            <a:gd name="connsiteX14" fmla="*/ 101264 w 2501564"/>
                            <a:gd name="connsiteY14" fmla="*/ 727869 h 2592491"/>
                            <a:gd name="connsiteX15" fmla="*/ 101264 w 2501564"/>
                            <a:gd name="connsiteY15" fmla="*/ 727869 h 2592491"/>
                            <a:gd name="connsiteX16" fmla="*/ 101264 w 2501564"/>
                            <a:gd name="connsiteY16" fmla="*/ 0 h 2592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501564" h="2592491">
                              <a:moveTo>
                                <a:pt x="101264" y="0"/>
                              </a:moveTo>
                              <a:lnTo>
                                <a:pt x="501314" y="0"/>
                              </a:lnTo>
                              <a:lnTo>
                                <a:pt x="501314" y="0"/>
                              </a:lnTo>
                              <a:lnTo>
                                <a:pt x="1101389" y="0"/>
                              </a:lnTo>
                              <a:lnTo>
                                <a:pt x="2501564" y="0"/>
                              </a:lnTo>
                              <a:lnTo>
                                <a:pt x="2501564" y="727869"/>
                              </a:lnTo>
                              <a:lnTo>
                                <a:pt x="2501564" y="727869"/>
                              </a:lnTo>
                              <a:lnTo>
                                <a:pt x="2501564" y="1039813"/>
                              </a:lnTo>
                              <a:lnTo>
                                <a:pt x="2501564" y="1247775"/>
                              </a:lnTo>
                              <a:lnTo>
                                <a:pt x="1149014" y="1257660"/>
                              </a:lnTo>
                              <a:lnTo>
                                <a:pt x="0" y="2592491"/>
                              </a:lnTo>
                              <a:lnTo>
                                <a:pt x="891839" y="1248149"/>
                              </a:lnTo>
                              <a:lnTo>
                                <a:pt x="101264" y="1247775"/>
                              </a:lnTo>
                              <a:lnTo>
                                <a:pt x="101264" y="1039813"/>
                              </a:lnTo>
                              <a:lnTo>
                                <a:pt x="101264" y="727869"/>
                              </a:lnTo>
                              <a:lnTo>
                                <a:pt x="101264" y="727869"/>
                              </a:lnTo>
                              <a:lnTo>
                                <a:pt x="101264" y="0"/>
                              </a:lnTo>
                              <a:close/>
                            </a:path>
                          </a:pathLst>
                        </a:custGeom>
                      </wps:spPr>
                      <wps:style>
                        <a:lnRef idx="2">
                          <a:schemeClr val="accent2"/>
                        </a:lnRef>
                        <a:fillRef idx="1">
                          <a:schemeClr val="lt1"/>
                        </a:fillRef>
                        <a:effectRef idx="0">
                          <a:schemeClr val="accent2"/>
                        </a:effectRef>
                        <a:fontRef idx="minor">
                          <a:schemeClr val="dk1"/>
                        </a:fontRef>
                      </wps:style>
                      <wps:txb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2" style="position:absolute;margin-left:341.25pt;margin-top:1.8pt;width:159.4pt;height:104.8pt;z-index:25206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501564,259249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" adj="-11796480,,5400" path="m101264,l501314,r,l1101389,,2501564,r,727869l2501564,727869r,311944l2501564,1247775r-1352550,9885l,2592491,891839,1248149r-790575,-374l101264,1039813r,-311944l101264,727869,101264,xe" fillcolor="white [3201]" strokecolor="#c0504d [3205]" strokeweight="2pt">
                <v:stroke joinstyle="miter"/>
                <v:formulas/>
                <v:path arrowok="t" o:connecttype="custom" o:connectlocs="81947,0;405686,0;405686,0;891294,0;2024380,0;2024380,373681;2024380,373681;2024380,533830;2024380,640596;929835,645671;0,1330960;721717,640788;81947,640596;81947,533830;81947,373681;81947,373681;81947,0" o:connectangles="0,0,0,0,0,0,0,0,0,0,0,0,0,0,0,0,0" textboxrect="0,0,2501564,2592491"/>
                <v:textbo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v:textbox>
              </v:shape>
            </w:pict>
          </mc:Fallback>
        </mc:AlternateContent>
      </w:r>
      <w:r w:rsidRPr="0027004B">
        <w:rPr>
          <w:b/>
          <w:sz w:val="24"/>
          <w:szCs w:val="24"/>
        </w:rPr>
        <mc:AlternateContent>
          <mc:Choice Requires="wps">
            <w:drawing>
              <wp:anchor distT="0" distB="0" distL="114300" distR="114300" simplePos="0" relativeHeight="252069376" behindDoc="0" locked="0" layoutInCell="1" allowOverlap="1" wp14:anchorId="4AB83712" wp14:editId="18258DD3">
                <wp:simplePos x="0" y="0"/>
                <wp:positionH relativeFrom="column">
                  <wp:posOffset>4520565</wp:posOffset>
                </wp:positionH>
                <wp:positionV relativeFrom="paragraph">
                  <wp:posOffset>129540</wp:posOffset>
                </wp:positionV>
                <wp:extent cx="1918335" cy="585470"/>
                <wp:effectExtent l="0" t="0" r="0" b="5080"/>
                <wp:wrapNone/>
                <wp:docPr id="22" name="Textfeld 22"/>
                <wp:cNvGraphicFramePr/>
                <a:graphic xmlns:a="http://schemas.openxmlformats.org/drawingml/2006/main">
                  <a:graphicData uri="http://schemas.microsoft.com/office/word/2010/wordprocessingShape">
                    <wps:wsp>
                      <wps:cNvSpPr txBox="1"/>
                      <wps:spPr>
                        <a:xfrm>
                          <a:off x="0" y="0"/>
                          <a:ext cx="1918335" cy="58547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0A0906" w:rsidRDefault="0027004B" w:rsidP="0027004B">
                            <w:pPr>
                              <w:rPr>
                                <w:b/>
                                <w:sz w:val="40"/>
                                <w:szCs w:val="40"/>
                              </w:rPr>
                            </w:pPr>
                            <w:r>
                              <w:rPr>
                                <w:b/>
                                <w:sz w:val="40"/>
                                <w:szCs w:val="40"/>
                              </w:rPr>
                              <w:t>Matchblätter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2" o:spid="_x0000_s1043" type="#_x0000_t202" style="position:absolute;margin-left:355.95pt;margin-top:10.2pt;width:151.05pt;height:46.1pt;z-index:25206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" filled="f" stroked="f" strokeweight=".5pt">
                <v:textbox>
                  <w:txbxContent>
                    <w:p w:rsidR="0027004B" w:rsidRPr="000A0906" w:rsidRDefault="0027004B" w:rsidP="0027004B">
                      <w:pPr>
                        <w:rPr>
                          <w:b/>
                          <w:sz w:val="40"/>
                          <w:szCs w:val="40"/>
                        </w:rPr>
                      </w:pPr>
                      <w:r>
                        <w:rPr>
                          <w:b/>
                          <w:sz w:val="40"/>
                          <w:szCs w:val="40"/>
                        </w:rPr>
                        <w:t>Matchblätter</w:t>
                      </w:r>
                    </w:p>
                  </w:txbxContent>
                </v:textbox>
              </v:shape>
            </w:pict>
          </mc:Fallback>
        </mc:AlternateContent>
      </w:r>
      <w:r w:rsidRPr="0027004B">
        <w:rPr>
          <w:b/>
          <w:sz w:val="24"/>
          <w:szCs w:val="24"/>
        </w:rPr>
        <mc:AlternateContent>
          <mc:Choice Requires="wps">
            <w:drawing>
              <wp:anchor distT="0" distB="0" distL="114300" distR="114300" simplePos="0" relativeHeight="252065280" behindDoc="0" locked="0" layoutInCell="1" allowOverlap="1" wp14:anchorId="78F8114A" wp14:editId="5FBC38C5">
                <wp:simplePos x="0" y="0"/>
                <wp:positionH relativeFrom="column">
                  <wp:posOffset>4443730</wp:posOffset>
                </wp:positionH>
                <wp:positionV relativeFrom="paragraph">
                  <wp:posOffset>1539240</wp:posOffset>
                </wp:positionV>
                <wp:extent cx="1918335" cy="838200"/>
                <wp:effectExtent l="0" t="0" r="0" b="0"/>
                <wp:wrapNone/>
                <wp:docPr id="17" name="Textfeld 17"/>
                <wp:cNvGraphicFramePr/>
                <a:graphic xmlns:a="http://schemas.openxmlformats.org/drawingml/2006/main">
                  <a:graphicData uri="http://schemas.microsoft.com/office/word/2010/wordprocessingShape">
                    <wps:wsp>
                      <wps:cNvSpPr txBox="1"/>
                      <wps:spPr>
                        <a:xfrm>
                          <a:off x="0" y="0"/>
                          <a:ext cx="1918335" cy="8382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7004B" w:rsidRPr="000A0906" w:rsidRDefault="0027004B" w:rsidP="0027004B">
                            <w:pPr>
                              <w:rPr>
                                <w:b/>
                                <w:sz w:val="40"/>
                                <w:szCs w:val="40"/>
                              </w:rPr>
                            </w:pPr>
                            <w:r>
                              <w:rPr>
                                <w:b/>
                                <w:sz w:val="40"/>
                                <w:szCs w:val="40"/>
                              </w:rPr>
                              <w:t>Regelbuch</w:t>
                            </w:r>
                            <w:r w:rsidR="003205F2">
                              <w:rPr>
                                <w:b/>
                                <w:sz w:val="40"/>
                                <w:szCs w:val="40"/>
                              </w:rPr>
                              <w:t xml:space="preserve"> </w:t>
                            </w:r>
                            <w:r>
                              <w:rPr>
                                <w:b/>
                                <w:sz w:val="40"/>
                                <w:szCs w:val="40"/>
                              </w:rPr>
                              <w:t>/</w:t>
                            </w:r>
                            <w:r>
                              <w:rPr>
                                <w:b/>
                                <w:sz w:val="40"/>
                                <w:szCs w:val="40"/>
                              </w:rPr>
                              <w:br/>
                              <w:t>Sportreglement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17" o:spid="_x0000_s1044" type="#_x0000_t202" style="position:absolute;margin-left:349.9pt;margin-top:121.2pt;width:151.05pt;height:66pt;z-index:2520652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" filled="f" stroked="f" strokeweight=".5pt">
                <v:textbox>
                  <w:txbxContent>
                    <w:p w:rsidR="0027004B" w:rsidRPr="000A0906" w:rsidRDefault="0027004B" w:rsidP="0027004B">
                      <w:pPr>
                        <w:rPr>
                          <w:b/>
                          <w:sz w:val="40"/>
                          <w:szCs w:val="40"/>
                        </w:rPr>
                      </w:pPr>
                      <w:r>
                        <w:rPr>
                          <w:b/>
                          <w:sz w:val="40"/>
                          <w:szCs w:val="40"/>
                        </w:rPr>
                        <w:t>Regelbuch</w:t>
                      </w:r>
                      <w:r w:rsidR="003205F2">
                        <w:rPr>
                          <w:b/>
                          <w:sz w:val="40"/>
                          <w:szCs w:val="40"/>
                        </w:rPr>
                        <w:t xml:space="preserve"> </w:t>
                      </w:r>
                      <w:r>
                        <w:rPr>
                          <w:b/>
                          <w:sz w:val="40"/>
                          <w:szCs w:val="40"/>
                        </w:rPr>
                        <w:t>/</w:t>
                      </w:r>
                      <w:r>
                        <w:rPr>
                          <w:b/>
                          <w:sz w:val="40"/>
                          <w:szCs w:val="40"/>
                        </w:rPr>
                        <w:br/>
                        <w:t>Sportreglement</w:t>
                      </w:r>
                    </w:p>
                  </w:txbxContent>
                </v:textbox>
              </v:shape>
            </w:pict>
          </mc:Fallback>
        </mc:AlternateContent>
      </w:r>
      <w:r w:rsidRPr="0027004B">
        <w:rPr>
          <w:b/>
          <w:sz w:val="24"/>
          <w:szCs w:val="24"/>
        </w:rPr>
        <mc:AlternateContent>
          <mc:Choice Requires="wps">
            <w:drawing>
              <wp:anchor distT="0" distB="0" distL="114300" distR="114300" simplePos="0" relativeHeight="252064256" behindDoc="0" locked="0" layoutInCell="1" allowOverlap="1" wp14:anchorId="631E1166" wp14:editId="138E5524">
                <wp:simplePos x="0" y="0"/>
                <wp:positionH relativeFrom="column">
                  <wp:posOffset>4330700</wp:posOffset>
                </wp:positionH>
                <wp:positionV relativeFrom="paragraph">
                  <wp:posOffset>1524000</wp:posOffset>
                </wp:positionV>
                <wp:extent cx="2024380" cy="1583690"/>
                <wp:effectExtent l="0" t="0" r="13970" b="16510"/>
                <wp:wrapNone/>
                <wp:docPr id="16" name="Rechteckige Legende 5"/>
                <wp:cNvGraphicFramePr/>
                <a:graphic xmlns:a="http://schemas.openxmlformats.org/drawingml/2006/main">
                  <a:graphicData uri="http://schemas.microsoft.com/office/word/2010/wordprocessingShape">
                    <wps:wsp>
                      <wps:cNvSpPr/>
                      <wps:spPr>
                        <a:xfrm>
                          <a:off x="0" y="0"/>
                          <a:ext cx="2024380" cy="1583690"/>
                        </a:xfrm>
                        <a:custGeom>
                          <a:avLst/>
                          <a:gdLst>
                            <a:gd name="connsiteX0" fmla="*/ 0 w 2400300"/>
                            <a:gd name="connsiteY0" fmla="*/ 0 h 1247775"/>
                            <a:gd name="connsiteX1" fmla="*/ 400050 w 2400300"/>
                            <a:gd name="connsiteY1" fmla="*/ 0 h 1247775"/>
                            <a:gd name="connsiteX2" fmla="*/ 400050 w 2400300"/>
                            <a:gd name="connsiteY2" fmla="*/ 0 h 1247775"/>
                            <a:gd name="connsiteX3" fmla="*/ 1000125 w 2400300"/>
                            <a:gd name="connsiteY3" fmla="*/ 0 h 1247775"/>
                            <a:gd name="connsiteX4" fmla="*/ 2400300 w 2400300"/>
                            <a:gd name="connsiteY4" fmla="*/ 0 h 1247775"/>
                            <a:gd name="connsiteX5" fmla="*/ 2400300 w 2400300"/>
                            <a:gd name="connsiteY5" fmla="*/ 727869 h 1247775"/>
                            <a:gd name="connsiteX6" fmla="*/ 2400300 w 2400300"/>
                            <a:gd name="connsiteY6" fmla="*/ 727869 h 1247775"/>
                            <a:gd name="connsiteX7" fmla="*/ 2400300 w 2400300"/>
                            <a:gd name="connsiteY7" fmla="*/ 1039813 h 1247775"/>
                            <a:gd name="connsiteX8" fmla="*/ 2400300 w 2400300"/>
                            <a:gd name="connsiteY8" fmla="*/ 1247775 h 1247775"/>
                            <a:gd name="connsiteX9" fmla="*/ 1000125 w 2400300"/>
                            <a:gd name="connsiteY9" fmla="*/ 1247775 h 1247775"/>
                            <a:gd name="connsiteX10" fmla="*/ 700096 w 2400300"/>
                            <a:gd name="connsiteY10" fmla="*/ 1403747 h 1247775"/>
                            <a:gd name="connsiteX11" fmla="*/ 400050 w 2400300"/>
                            <a:gd name="connsiteY11" fmla="*/ 1247775 h 1247775"/>
                            <a:gd name="connsiteX12" fmla="*/ 0 w 2400300"/>
                            <a:gd name="connsiteY12" fmla="*/ 1247775 h 1247775"/>
                            <a:gd name="connsiteX13" fmla="*/ 0 w 2400300"/>
                            <a:gd name="connsiteY13" fmla="*/ 1039813 h 1247775"/>
                            <a:gd name="connsiteX14" fmla="*/ 0 w 2400300"/>
                            <a:gd name="connsiteY14" fmla="*/ 727869 h 1247775"/>
                            <a:gd name="connsiteX15" fmla="*/ 0 w 2400300"/>
                            <a:gd name="connsiteY15" fmla="*/ 727869 h 1247775"/>
                            <a:gd name="connsiteX16" fmla="*/ 0 w 2400300"/>
                            <a:gd name="connsiteY16" fmla="*/ 0 h 1247775"/>
                            <a:gd name="connsiteX0" fmla="*/ 0 w 2400300"/>
                            <a:gd name="connsiteY0" fmla="*/ 0 h 1403747"/>
                            <a:gd name="connsiteX1" fmla="*/ 400050 w 2400300"/>
                            <a:gd name="connsiteY1" fmla="*/ 0 h 1403747"/>
                            <a:gd name="connsiteX2" fmla="*/ 400050 w 2400300"/>
                            <a:gd name="connsiteY2" fmla="*/ 0 h 1403747"/>
                            <a:gd name="connsiteX3" fmla="*/ 1000125 w 2400300"/>
                            <a:gd name="connsiteY3" fmla="*/ 0 h 1403747"/>
                            <a:gd name="connsiteX4" fmla="*/ 2400300 w 2400300"/>
                            <a:gd name="connsiteY4" fmla="*/ 0 h 1403747"/>
                            <a:gd name="connsiteX5" fmla="*/ 2400300 w 2400300"/>
                            <a:gd name="connsiteY5" fmla="*/ 727869 h 1403747"/>
                            <a:gd name="connsiteX6" fmla="*/ 2400300 w 2400300"/>
                            <a:gd name="connsiteY6" fmla="*/ 727869 h 1403747"/>
                            <a:gd name="connsiteX7" fmla="*/ 2400300 w 2400300"/>
                            <a:gd name="connsiteY7" fmla="*/ 1039813 h 1403747"/>
                            <a:gd name="connsiteX8" fmla="*/ 2400300 w 2400300"/>
                            <a:gd name="connsiteY8" fmla="*/ 1247775 h 1403747"/>
                            <a:gd name="connsiteX9" fmla="*/ 1905000 w 2400300"/>
                            <a:gd name="connsiteY9" fmla="*/ 1247775 h 1403747"/>
                            <a:gd name="connsiteX10" fmla="*/ 700096 w 2400300"/>
                            <a:gd name="connsiteY10" fmla="*/ 1403747 h 1403747"/>
                            <a:gd name="connsiteX11" fmla="*/ 400050 w 2400300"/>
                            <a:gd name="connsiteY11" fmla="*/ 1247775 h 1403747"/>
                            <a:gd name="connsiteX12" fmla="*/ 0 w 2400300"/>
                            <a:gd name="connsiteY12" fmla="*/ 1247775 h 1403747"/>
                            <a:gd name="connsiteX13" fmla="*/ 0 w 2400300"/>
                            <a:gd name="connsiteY13" fmla="*/ 1039813 h 1403747"/>
                            <a:gd name="connsiteX14" fmla="*/ 0 w 2400300"/>
                            <a:gd name="connsiteY14" fmla="*/ 727869 h 1403747"/>
                            <a:gd name="connsiteX15" fmla="*/ 0 w 2400300"/>
                            <a:gd name="connsiteY15" fmla="*/ 727869 h 1403747"/>
                            <a:gd name="connsiteX16" fmla="*/ 0 w 2400300"/>
                            <a:gd name="connsiteY16" fmla="*/ 0 h 1403747"/>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400050 w 2400300"/>
                            <a:gd name="connsiteY11" fmla="*/ 1247775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1724025 w 2400300"/>
                            <a:gd name="connsiteY11" fmla="*/ 1247962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785252"/>
                            <a:gd name="connsiteX1" fmla="*/ 400050 w 2400300"/>
                            <a:gd name="connsiteY1" fmla="*/ 0 h 1785252"/>
                            <a:gd name="connsiteX2" fmla="*/ 400050 w 2400300"/>
                            <a:gd name="connsiteY2" fmla="*/ 0 h 1785252"/>
                            <a:gd name="connsiteX3" fmla="*/ 1000125 w 2400300"/>
                            <a:gd name="connsiteY3" fmla="*/ 0 h 1785252"/>
                            <a:gd name="connsiteX4" fmla="*/ 2400300 w 2400300"/>
                            <a:gd name="connsiteY4" fmla="*/ 0 h 1785252"/>
                            <a:gd name="connsiteX5" fmla="*/ 2400300 w 2400300"/>
                            <a:gd name="connsiteY5" fmla="*/ 727869 h 1785252"/>
                            <a:gd name="connsiteX6" fmla="*/ 2400300 w 2400300"/>
                            <a:gd name="connsiteY6" fmla="*/ 727869 h 1785252"/>
                            <a:gd name="connsiteX7" fmla="*/ 2400300 w 2400300"/>
                            <a:gd name="connsiteY7" fmla="*/ 1039813 h 1785252"/>
                            <a:gd name="connsiteX8" fmla="*/ 2400300 w 2400300"/>
                            <a:gd name="connsiteY8" fmla="*/ 1247775 h 1785252"/>
                            <a:gd name="connsiteX9" fmla="*/ 1905000 w 2400300"/>
                            <a:gd name="connsiteY9" fmla="*/ 1247775 h 1785252"/>
                            <a:gd name="connsiteX10" fmla="*/ 2138371 w 2400300"/>
                            <a:gd name="connsiteY10" fmla="*/ 1785252 h 1785252"/>
                            <a:gd name="connsiteX11" fmla="*/ 790575 w 2400300"/>
                            <a:gd name="connsiteY11" fmla="*/ 1248149 h 1785252"/>
                            <a:gd name="connsiteX12" fmla="*/ 0 w 2400300"/>
                            <a:gd name="connsiteY12" fmla="*/ 1247775 h 1785252"/>
                            <a:gd name="connsiteX13" fmla="*/ 0 w 2400300"/>
                            <a:gd name="connsiteY13" fmla="*/ 1039813 h 1785252"/>
                            <a:gd name="connsiteX14" fmla="*/ 0 w 2400300"/>
                            <a:gd name="connsiteY14" fmla="*/ 727869 h 1785252"/>
                            <a:gd name="connsiteX15" fmla="*/ 0 w 2400300"/>
                            <a:gd name="connsiteY15" fmla="*/ 727869 h 1785252"/>
                            <a:gd name="connsiteX16" fmla="*/ 0 w 2400300"/>
                            <a:gd name="connsiteY16" fmla="*/ 0 h 1785252"/>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905000 w 2400300"/>
                            <a:gd name="connsiteY9" fmla="*/ 1247775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 name="connsiteX0" fmla="*/ 0 w 2400300"/>
                            <a:gd name="connsiteY0" fmla="*/ 0 h 1947468"/>
                            <a:gd name="connsiteX1" fmla="*/ 400050 w 2400300"/>
                            <a:gd name="connsiteY1" fmla="*/ 0 h 1947468"/>
                            <a:gd name="connsiteX2" fmla="*/ 400050 w 2400300"/>
                            <a:gd name="connsiteY2" fmla="*/ 0 h 1947468"/>
                            <a:gd name="connsiteX3" fmla="*/ 1000125 w 2400300"/>
                            <a:gd name="connsiteY3" fmla="*/ 0 h 1947468"/>
                            <a:gd name="connsiteX4" fmla="*/ 2400300 w 2400300"/>
                            <a:gd name="connsiteY4" fmla="*/ 0 h 1947468"/>
                            <a:gd name="connsiteX5" fmla="*/ 2400300 w 2400300"/>
                            <a:gd name="connsiteY5" fmla="*/ 727869 h 1947468"/>
                            <a:gd name="connsiteX6" fmla="*/ 2400300 w 2400300"/>
                            <a:gd name="connsiteY6" fmla="*/ 727869 h 1947468"/>
                            <a:gd name="connsiteX7" fmla="*/ 2400300 w 2400300"/>
                            <a:gd name="connsiteY7" fmla="*/ 1039813 h 1947468"/>
                            <a:gd name="connsiteX8" fmla="*/ 2400300 w 2400300"/>
                            <a:gd name="connsiteY8" fmla="*/ 1247775 h 1947468"/>
                            <a:gd name="connsiteX9" fmla="*/ 1047750 w 2400300"/>
                            <a:gd name="connsiteY9" fmla="*/ 1257660 h 1947468"/>
                            <a:gd name="connsiteX10" fmla="*/ 385771 w 2400300"/>
                            <a:gd name="connsiteY10" fmla="*/ 1947468 h 1947468"/>
                            <a:gd name="connsiteX11" fmla="*/ 790575 w 2400300"/>
                            <a:gd name="connsiteY11" fmla="*/ 1248149 h 1947468"/>
                            <a:gd name="connsiteX12" fmla="*/ 0 w 2400300"/>
                            <a:gd name="connsiteY12" fmla="*/ 1247775 h 1947468"/>
                            <a:gd name="connsiteX13" fmla="*/ 0 w 2400300"/>
                            <a:gd name="connsiteY13" fmla="*/ 1039813 h 1947468"/>
                            <a:gd name="connsiteX14" fmla="*/ 0 w 2400300"/>
                            <a:gd name="connsiteY14" fmla="*/ 727869 h 1947468"/>
                            <a:gd name="connsiteX15" fmla="*/ 0 w 2400300"/>
                            <a:gd name="connsiteY15" fmla="*/ 727869 h 1947468"/>
                            <a:gd name="connsiteX16" fmla="*/ 0 w 2400300"/>
                            <a:gd name="connsiteY16" fmla="*/ 0 h 1947468"/>
                            <a:gd name="connsiteX0" fmla="*/ 101264 w 2501564"/>
                            <a:gd name="connsiteY0" fmla="*/ 0 h 2592491"/>
                            <a:gd name="connsiteX1" fmla="*/ 501314 w 2501564"/>
                            <a:gd name="connsiteY1" fmla="*/ 0 h 2592491"/>
                            <a:gd name="connsiteX2" fmla="*/ 501314 w 2501564"/>
                            <a:gd name="connsiteY2" fmla="*/ 0 h 2592491"/>
                            <a:gd name="connsiteX3" fmla="*/ 1101389 w 2501564"/>
                            <a:gd name="connsiteY3" fmla="*/ 0 h 2592491"/>
                            <a:gd name="connsiteX4" fmla="*/ 2501564 w 2501564"/>
                            <a:gd name="connsiteY4" fmla="*/ 0 h 2592491"/>
                            <a:gd name="connsiteX5" fmla="*/ 2501564 w 2501564"/>
                            <a:gd name="connsiteY5" fmla="*/ 727869 h 2592491"/>
                            <a:gd name="connsiteX6" fmla="*/ 2501564 w 2501564"/>
                            <a:gd name="connsiteY6" fmla="*/ 727869 h 2592491"/>
                            <a:gd name="connsiteX7" fmla="*/ 2501564 w 2501564"/>
                            <a:gd name="connsiteY7" fmla="*/ 1039813 h 2592491"/>
                            <a:gd name="connsiteX8" fmla="*/ 2501564 w 2501564"/>
                            <a:gd name="connsiteY8" fmla="*/ 1247775 h 2592491"/>
                            <a:gd name="connsiteX9" fmla="*/ 1149014 w 2501564"/>
                            <a:gd name="connsiteY9" fmla="*/ 1257660 h 2592491"/>
                            <a:gd name="connsiteX10" fmla="*/ 0 w 2501564"/>
                            <a:gd name="connsiteY10" fmla="*/ 2592491 h 2592491"/>
                            <a:gd name="connsiteX11" fmla="*/ 891839 w 2501564"/>
                            <a:gd name="connsiteY11" fmla="*/ 1248149 h 2592491"/>
                            <a:gd name="connsiteX12" fmla="*/ 101264 w 2501564"/>
                            <a:gd name="connsiteY12" fmla="*/ 1247775 h 2592491"/>
                            <a:gd name="connsiteX13" fmla="*/ 101264 w 2501564"/>
                            <a:gd name="connsiteY13" fmla="*/ 1039813 h 2592491"/>
                            <a:gd name="connsiteX14" fmla="*/ 101264 w 2501564"/>
                            <a:gd name="connsiteY14" fmla="*/ 727869 h 2592491"/>
                            <a:gd name="connsiteX15" fmla="*/ 101264 w 2501564"/>
                            <a:gd name="connsiteY15" fmla="*/ 727869 h 2592491"/>
                            <a:gd name="connsiteX16" fmla="*/ 101264 w 2501564"/>
                            <a:gd name="connsiteY16" fmla="*/ 0 h 25924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2501564" h="2592491">
                              <a:moveTo>
                                <a:pt x="101264" y="0"/>
                              </a:moveTo>
                              <a:lnTo>
                                <a:pt x="501314" y="0"/>
                              </a:lnTo>
                              <a:lnTo>
                                <a:pt x="501314" y="0"/>
                              </a:lnTo>
                              <a:lnTo>
                                <a:pt x="1101389" y="0"/>
                              </a:lnTo>
                              <a:lnTo>
                                <a:pt x="2501564" y="0"/>
                              </a:lnTo>
                              <a:lnTo>
                                <a:pt x="2501564" y="727869"/>
                              </a:lnTo>
                              <a:lnTo>
                                <a:pt x="2501564" y="727869"/>
                              </a:lnTo>
                              <a:lnTo>
                                <a:pt x="2501564" y="1039813"/>
                              </a:lnTo>
                              <a:lnTo>
                                <a:pt x="2501564" y="1247775"/>
                              </a:lnTo>
                              <a:lnTo>
                                <a:pt x="1149014" y="1257660"/>
                              </a:lnTo>
                              <a:lnTo>
                                <a:pt x="0" y="2592491"/>
                              </a:lnTo>
                              <a:lnTo>
                                <a:pt x="891839" y="1248149"/>
                              </a:lnTo>
                              <a:lnTo>
                                <a:pt x="101264" y="1247775"/>
                              </a:lnTo>
                              <a:lnTo>
                                <a:pt x="101264" y="1039813"/>
                              </a:lnTo>
                              <a:lnTo>
                                <a:pt x="101264" y="727869"/>
                              </a:lnTo>
                              <a:lnTo>
                                <a:pt x="101264" y="727869"/>
                              </a:lnTo>
                              <a:lnTo>
                                <a:pt x="101264" y="0"/>
                              </a:lnTo>
                              <a:close/>
                            </a:path>
                          </a:pathLst>
                        </a:custGeom>
                      </wps:spPr>
                      <wps:style>
                        <a:lnRef idx="2">
                          <a:schemeClr val="accent2"/>
                        </a:lnRef>
                        <a:fillRef idx="1">
                          <a:schemeClr val="lt1"/>
                        </a:fillRef>
                        <a:effectRef idx="0">
                          <a:schemeClr val="accent2"/>
                        </a:effectRef>
                        <a:fontRef idx="minor">
                          <a:schemeClr val="dk1"/>
                        </a:fontRef>
                      </wps:style>
                      <wps:txb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5" style="position:absolute;margin-left:341pt;margin-top:120pt;width:159.4pt;height:124.7pt;z-index:25206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501564,259249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" adj="-11796480,,5400" path="m101264,l501314,r,l1101389,,2501564,r,727869l2501564,727869r,311944l2501564,1247775r-1352550,9885l,2592491,891839,1248149r-790575,-374l101264,1039813r,-311944l101264,727869,101264,xe" fillcolor="white [3201]" strokecolor="#c0504d [3205]" strokeweight="2pt">
                <v:stroke joinstyle="miter"/>
                <v:formulas/>
                <v:path arrowok="t" o:connecttype="custom" o:connectlocs="81947,0;405686,0;405686,0;891294,0;2024380,0;2024380,444638;2024380,444638;2024380,635197;2024380,762236;929835,768274;0,1583690;721717,762464;81947,762236;81947,635197;81947,444638;81947,444638;81947,0" o:connectangles="0,0,0,0,0,0,0,0,0,0,0,0,0,0,0,0,0" textboxrect="0,0,2501564,2592491"/>
                <v:textbox>
                  <w:txbxContent>
                    <w:p w:rsidR="0027004B" w:rsidRPr="000A0906" w:rsidRDefault="0027004B" w:rsidP="0027004B">
                      <w:pPr>
                        <w:jc w:val="center"/>
                        <w:rPr>
                          <w14:textOutline w14:w="9525" w14:cap="rnd" w14:cmpd="sng" w14:algn="ctr">
                            <w14:solidFill>
                              <w14:schemeClr w14:val="accent2"/>
                            </w14:solidFill>
                            <w14:prstDash w14:val="solid"/>
                            <w14:bevel/>
                          </w14:textOutline>
                        </w:rPr>
                      </w:pPr>
                    </w:p>
                  </w:txbxContent>
                </v:textbox>
              </v:shape>
            </w:pict>
          </mc:Fallback>
        </mc:AlternateContent>
      </w: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4844DA" w:rsidRDefault="004844DA" w:rsidP="00BB654E">
      <w:pPr>
        <w:pStyle w:val="KeinLeerraum"/>
        <w:rPr>
          <w:sz w:val="24"/>
          <w:szCs w:val="24"/>
        </w:rPr>
      </w:pPr>
    </w:p>
    <w:p w:rsidR="0026459D" w:rsidRDefault="0026459D" w:rsidP="00BB654E">
      <w:pPr>
        <w:pStyle w:val="KeinLeerraum"/>
        <w:rPr>
          <w:sz w:val="24"/>
          <w:szCs w:val="24"/>
        </w:rPr>
      </w:pPr>
    </w:p>
    <w:p w:rsidR="0026459D" w:rsidRDefault="0026459D" w:rsidP="00BB654E">
      <w:pPr>
        <w:pStyle w:val="KeinLeerraum"/>
        <w:rPr>
          <w:sz w:val="24"/>
          <w:szCs w:val="24"/>
        </w:rPr>
      </w:pPr>
    </w:p>
    <w:p w:rsidR="0026459D" w:rsidRDefault="0026459D" w:rsidP="00BB654E">
      <w:pPr>
        <w:pStyle w:val="KeinLeerraum"/>
        <w:rPr>
          <w:sz w:val="24"/>
          <w:szCs w:val="24"/>
        </w:rPr>
      </w:pPr>
    </w:p>
    <w:p w:rsidR="0026459D" w:rsidRDefault="0026459D" w:rsidP="00BB654E">
      <w:pPr>
        <w:pStyle w:val="KeinLeerraum"/>
        <w:rPr>
          <w:sz w:val="24"/>
          <w:szCs w:val="24"/>
        </w:rPr>
      </w:pPr>
    </w:p>
    <w:p w:rsidR="004844DA" w:rsidRDefault="004844DA" w:rsidP="00BB654E">
      <w:pPr>
        <w:pStyle w:val="KeinLeerraum"/>
        <w:rPr>
          <w:sz w:val="24"/>
          <w:szCs w:val="24"/>
        </w:rPr>
      </w:pPr>
    </w:p>
    <w:p w:rsidR="004844DA" w:rsidRPr="004844DA" w:rsidRDefault="0026459D" w:rsidP="004844DA">
      <w:pPr>
        <w:pStyle w:val="KeinLeerraum"/>
        <w:rPr>
          <w:b/>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92928" behindDoc="1" locked="0" layoutInCell="1" allowOverlap="1" wp14:anchorId="2CCE0572" wp14:editId="76B3B4A3">
                <wp:simplePos x="0" y="0"/>
                <wp:positionH relativeFrom="column">
                  <wp:posOffset>-122291</wp:posOffset>
                </wp:positionH>
                <wp:positionV relativeFrom="paragraph">
                  <wp:posOffset>-848360</wp:posOffset>
                </wp:positionV>
                <wp:extent cx="6132830" cy="603250"/>
                <wp:effectExtent l="0" t="0" r="0" b="6350"/>
                <wp:wrapNone/>
                <wp:docPr id="823" name="Textfeld 823"/>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Anleitung Resultaterfassung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23" o:spid="_x0000_s1046" type="#_x0000_t202" style="position:absolute;margin-left:-9.65pt;margin-top:-66.8pt;width:482.9pt;height:47.5pt;z-index:-251223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" filled="f" stroked="f" strokeweight=".5pt">
                <v:textbox>
                  <w:txbxContent>
                    <w:p w:rsidR="0026459D" w:rsidRDefault="0026459D" w:rsidP="0026459D">
                      <w:r>
                        <w:rPr>
                          <w:rFonts w:ascii="Arial" w:hAnsi="Arial" w:cs="Arial"/>
                          <w:color w:val="C00000"/>
                          <w:sz w:val="56"/>
                          <w:szCs w:val="80"/>
                        </w:rPr>
                        <w:t>Anleitung Resultaterfassung</w:t>
                      </w:r>
                    </w:p>
                  </w:txbxContent>
                </v:textbox>
              </v:shape>
            </w:pict>
          </mc:Fallback>
        </mc:AlternateContent>
      </w:r>
      <w:r w:rsidR="004844DA" w:rsidRPr="004844DA">
        <w:rPr>
          <w:b/>
          <w:sz w:val="24"/>
          <w:szCs w:val="24"/>
        </w:rPr>
        <w:t>RESULTATERFASSUNG durch Verein</w:t>
      </w:r>
      <w:r w:rsidR="00A66DB6">
        <w:rPr>
          <w:b/>
          <w:sz w:val="24"/>
          <w:szCs w:val="24"/>
        </w:rPr>
        <w:t xml:space="preserve"> (allgemeine Anleitung)</w:t>
      </w:r>
    </w:p>
    <w:p w:rsidR="00F2195E" w:rsidRPr="004844DA" w:rsidRDefault="008062D7" w:rsidP="004844DA">
      <w:pPr>
        <w:pStyle w:val="KeinLeerraum"/>
        <w:rPr>
          <w:sz w:val="24"/>
          <w:szCs w:val="24"/>
        </w:rPr>
      </w:pPr>
    </w:p>
    <w:p w:rsidR="004844DA" w:rsidRPr="004844DA" w:rsidRDefault="004844DA" w:rsidP="003205F2">
      <w:pPr>
        <w:pStyle w:val="KeinLeerraum"/>
        <w:numPr>
          <w:ilvl w:val="0"/>
          <w:numId w:val="1"/>
        </w:numPr>
        <w:ind w:left="0" w:firstLine="0"/>
        <w:rPr>
          <w:b/>
          <w:sz w:val="24"/>
          <w:szCs w:val="24"/>
        </w:rPr>
      </w:pPr>
      <w:r w:rsidRPr="004844DA">
        <w:rPr>
          <w:b/>
          <w:sz w:val="24"/>
          <w:szCs w:val="24"/>
        </w:rPr>
        <w:t>Resultaterfassung</w:t>
      </w:r>
      <w:r w:rsidRPr="004844DA">
        <w:rPr>
          <w:b/>
          <w:sz w:val="24"/>
          <w:szCs w:val="24"/>
        </w:rPr>
        <w:br/>
      </w:r>
    </w:p>
    <w:p w:rsidR="004844DA" w:rsidRPr="004844DA" w:rsidRDefault="004844DA" w:rsidP="00A66DB6">
      <w:pPr>
        <w:pStyle w:val="KeinLeerraum"/>
        <w:numPr>
          <w:ilvl w:val="1"/>
          <w:numId w:val="1"/>
        </w:numPr>
        <w:ind w:left="0" w:firstLine="0"/>
        <w:rPr>
          <w:sz w:val="24"/>
          <w:szCs w:val="24"/>
        </w:rPr>
      </w:pPr>
      <w:r w:rsidRPr="004844DA">
        <w:rPr>
          <w:sz w:val="24"/>
          <w:szCs w:val="24"/>
        </w:rPr>
        <w:drawing>
          <wp:anchor distT="0" distB="0" distL="114300" distR="114300" simplePos="0" relativeHeight="252082688" behindDoc="1" locked="0" layoutInCell="1" allowOverlap="1" wp14:anchorId="3CC41D30" wp14:editId="4AA084FE">
            <wp:simplePos x="0" y="0"/>
            <wp:positionH relativeFrom="column">
              <wp:posOffset>196215</wp:posOffset>
            </wp:positionH>
            <wp:positionV relativeFrom="paragraph">
              <wp:posOffset>754380</wp:posOffset>
            </wp:positionV>
            <wp:extent cx="5972810" cy="1379855"/>
            <wp:effectExtent l="0" t="0" r="8890" b="0"/>
            <wp:wrapTight wrapText="bothSides">
              <wp:wrapPolygon edited="0">
                <wp:start x="0" y="0"/>
                <wp:lineTo x="0" y="21173"/>
                <wp:lineTo x="21563" y="21173"/>
                <wp:lineTo x="21563" y="0"/>
                <wp:lineTo x="0" y="0"/>
              </wp:wrapPolygon>
            </wp:wrapTight>
            <wp:docPr id="757" name="Grafik 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972810" cy="1379855"/>
                    </a:xfrm>
                    <a:prstGeom prst="rect">
                      <a:avLst/>
                    </a:prstGeom>
                  </pic:spPr>
                </pic:pic>
              </a:graphicData>
            </a:graphic>
            <wp14:sizeRelH relativeFrom="page">
              <wp14:pctWidth>0</wp14:pctWidth>
            </wp14:sizeRelH>
            <wp14:sizeRelV relativeFrom="page">
              <wp14:pctHeight>0</wp14:pctHeight>
            </wp14:sizeRelV>
          </wp:anchor>
        </w:drawing>
      </w:r>
      <w:r w:rsidRPr="004844DA">
        <w:rPr>
          <w:b/>
          <w:sz w:val="24"/>
          <w:szCs w:val="24"/>
        </w:rPr>
        <w:t>Einstieg</w:t>
      </w:r>
      <w:r w:rsidRPr="004844DA">
        <w:rPr>
          <w:sz w:val="24"/>
          <w:szCs w:val="24"/>
        </w:rPr>
        <w:br/>
      </w:r>
      <w:r w:rsidRPr="004844DA">
        <w:rPr>
          <w:sz w:val="24"/>
          <w:szCs w:val="24"/>
        </w:rPr>
        <w:sym w:font="Wingdings" w:char="F0E8"/>
      </w:r>
      <w:r w:rsidRPr="004844DA">
        <w:rPr>
          <w:sz w:val="24"/>
          <w:szCs w:val="24"/>
        </w:rPr>
        <w:tab/>
        <w:t xml:space="preserve">Auf der Webseite des STT &lt;click-tt.ch&gt; aufrufen oder im Browser </w:t>
      </w:r>
      <w:hyperlink r:id="rId23" w:history="1">
        <w:r w:rsidRPr="004844DA">
          <w:rPr>
            <w:rStyle w:val="Hyperlink"/>
            <w:sz w:val="24"/>
            <w:szCs w:val="24"/>
          </w:rPr>
          <w:t>www.cl</w:t>
        </w:r>
        <w:r w:rsidRPr="004844DA">
          <w:rPr>
            <w:rStyle w:val="Hyperlink"/>
            <w:sz w:val="24"/>
            <w:szCs w:val="24"/>
          </w:rPr>
          <w:t>i</w:t>
        </w:r>
        <w:r w:rsidRPr="004844DA">
          <w:rPr>
            <w:rStyle w:val="Hyperlink"/>
            <w:sz w:val="24"/>
            <w:szCs w:val="24"/>
          </w:rPr>
          <w:t>ck-tt.ch</w:t>
        </w:r>
      </w:hyperlink>
      <w:r w:rsidRPr="004844DA">
        <w:rPr>
          <w:sz w:val="24"/>
          <w:szCs w:val="24"/>
        </w:rPr>
        <w:t xml:space="preserve"> </w:t>
      </w:r>
      <w:r w:rsidR="00A66DB6">
        <w:rPr>
          <w:sz w:val="24"/>
          <w:szCs w:val="24"/>
        </w:rPr>
        <w:tab/>
      </w:r>
      <w:r w:rsidRPr="004844DA">
        <w:rPr>
          <w:sz w:val="24"/>
          <w:szCs w:val="24"/>
        </w:rPr>
        <w:t>eingeben.</w:t>
      </w:r>
      <w:r w:rsidR="00A66DB6">
        <w:rPr>
          <w:sz w:val="24"/>
          <w:szCs w:val="24"/>
        </w:rPr>
        <w:br/>
      </w:r>
      <w:r w:rsidRPr="004844DA">
        <w:rPr>
          <w:sz w:val="24"/>
          <w:szCs w:val="24"/>
        </w:rPr>
        <w:br/>
      </w:r>
      <w:r w:rsidRPr="004844DA">
        <w:rPr>
          <w:sz w:val="24"/>
          <w:szCs w:val="24"/>
        </w:rPr>
        <w:br/>
      </w:r>
      <w:r w:rsidRPr="004844DA">
        <w:rPr>
          <w:sz w:val="24"/>
          <w:szCs w:val="24"/>
        </w:rPr>
        <w:sym w:font="Wingdings" w:char="F0E8"/>
      </w:r>
      <w:r w:rsidRPr="004844DA">
        <w:rPr>
          <w:sz w:val="24"/>
          <w:szCs w:val="24"/>
        </w:rPr>
        <w:tab/>
        <w:t>Benutzer und Passwort eingeben, &lt;LOGIN&gt;.</w:t>
      </w:r>
      <w:r w:rsidRPr="004844DA">
        <w:rPr>
          <w:sz w:val="24"/>
          <w:szCs w:val="24"/>
        </w:rPr>
        <w:br/>
      </w:r>
      <w:r w:rsidRPr="004844DA">
        <w:rPr>
          <w:sz w:val="24"/>
          <w:szCs w:val="24"/>
        </w:rPr>
        <w:br/>
        <w:t>Es erscheint dann der nachfolgende Bildschirm (sinngemäss je nach Klub):</w:t>
      </w:r>
      <w:r w:rsidRPr="004844DA">
        <w:rPr>
          <w:sz w:val="24"/>
          <w:szCs w:val="24"/>
        </w:rPr>
        <w:br/>
      </w:r>
      <w:r w:rsidRPr="004844DA">
        <w:rPr>
          <w:sz w:val="24"/>
          <w:szCs w:val="24"/>
        </w:rPr>
        <w:br/>
      </w:r>
      <w:r w:rsidRPr="004844DA">
        <w:rPr>
          <w:sz w:val="24"/>
          <w:szCs w:val="24"/>
        </w:rPr>
        <w:drawing>
          <wp:inline distT="0" distB="0" distL="0" distR="0" wp14:anchorId="0B1AD3DA" wp14:editId="1F3E01ED">
            <wp:extent cx="5620870" cy="3528000"/>
            <wp:effectExtent l="0" t="0" r="0" b="0"/>
            <wp:docPr id="765" name="Grafik 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205" t="17959" r="4383" b="1793"/>
                    <a:stretch/>
                  </pic:blipFill>
                  <pic:spPr bwMode="auto">
                    <a:xfrm>
                      <a:off x="0" y="0"/>
                      <a:ext cx="5620870" cy="3528000"/>
                    </a:xfrm>
                    <a:prstGeom prst="rect">
                      <a:avLst/>
                    </a:prstGeom>
                    <a:ln>
                      <a:noFill/>
                    </a:ln>
                    <a:extLst>
                      <a:ext uri="{53640926-AAD7-44D8-BBD7-CCE9431645EC}">
                        <a14:shadowObscured xmlns:a14="http://schemas.microsoft.com/office/drawing/2010/main"/>
                      </a:ext>
                    </a:extLst>
                  </pic:spPr>
                </pic:pic>
              </a:graphicData>
            </a:graphic>
          </wp:inline>
        </w:drawing>
      </w:r>
      <w:r w:rsidRPr="004844DA">
        <w:rPr>
          <w:sz w:val="24"/>
          <w:szCs w:val="24"/>
        </w:rPr>
        <w:br/>
      </w:r>
      <w:r w:rsidRPr="004844DA">
        <w:rPr>
          <w:sz w:val="24"/>
          <w:szCs w:val="24"/>
        </w:rPr>
        <w:br/>
        <w:t>Auf dem Eröffnungsbildschirm sind alle ausstehenden Aufgaben aufgelistet, darunter die noch nicht erfassten Spiele des Klubs</w:t>
      </w:r>
      <w:r w:rsidRPr="004844DA">
        <w:rPr>
          <w:sz w:val="24"/>
          <w:szCs w:val="24"/>
        </w:rPr>
        <w:br/>
      </w:r>
      <w:r w:rsidRPr="004844DA">
        <w:rPr>
          <w:sz w:val="24"/>
          <w:szCs w:val="24"/>
        </w:rPr>
        <w:br/>
      </w:r>
      <w:r w:rsidRPr="004844DA">
        <w:rPr>
          <w:sz w:val="24"/>
          <w:szCs w:val="24"/>
        </w:rPr>
        <w:br/>
      </w:r>
    </w:p>
    <w:p w:rsidR="004844DA" w:rsidRPr="004844DA" w:rsidRDefault="0026459D" w:rsidP="003205F2">
      <w:pPr>
        <w:pStyle w:val="KeinLeerraum"/>
        <w:numPr>
          <w:ilvl w:val="1"/>
          <w:numId w:val="1"/>
        </w:numPr>
        <w:ind w:left="0" w:firstLine="0"/>
        <w:rPr>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94976" behindDoc="1" locked="0" layoutInCell="1" allowOverlap="1" wp14:anchorId="374A9F34" wp14:editId="44CA572C">
                <wp:simplePos x="0" y="0"/>
                <wp:positionH relativeFrom="column">
                  <wp:posOffset>-143139</wp:posOffset>
                </wp:positionH>
                <wp:positionV relativeFrom="paragraph">
                  <wp:posOffset>-850265</wp:posOffset>
                </wp:positionV>
                <wp:extent cx="6132830" cy="603250"/>
                <wp:effectExtent l="0" t="0" r="0" b="6350"/>
                <wp:wrapNone/>
                <wp:docPr id="850" name="Textfeld 850"/>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Anleitung Resultaterfassung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50" o:spid="_x0000_s1047" type="#_x0000_t202" style="position:absolute;left:0;text-align:left;margin-left:-11.25pt;margin-top:-66.95pt;width:482.9pt;height:47.5pt;z-index:-251221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" filled="f" stroked="f" strokeweight=".5pt">
                <v:textbox>
                  <w:txbxContent>
                    <w:p w:rsidR="0026459D" w:rsidRDefault="0026459D" w:rsidP="0026459D">
                      <w:r>
                        <w:rPr>
                          <w:rFonts w:ascii="Arial" w:hAnsi="Arial" w:cs="Arial"/>
                          <w:color w:val="C00000"/>
                          <w:sz w:val="56"/>
                          <w:szCs w:val="80"/>
                        </w:rPr>
                        <w:t>Anleitung Resultaterfassung</w:t>
                      </w:r>
                    </w:p>
                  </w:txbxContent>
                </v:textbox>
              </v:shape>
            </w:pict>
          </mc:Fallback>
        </mc:AlternateContent>
      </w:r>
      <w:r w:rsidR="004844DA" w:rsidRPr="004844DA">
        <w:rPr>
          <w:sz w:val="24"/>
          <w:szCs w:val="24"/>
        </w:rPr>
        <w:drawing>
          <wp:anchor distT="0" distB="0" distL="114300" distR="114300" simplePos="0" relativeHeight="252071424" behindDoc="1" locked="0" layoutInCell="1" allowOverlap="1" wp14:anchorId="4891A138" wp14:editId="15E2C274">
            <wp:simplePos x="0" y="0"/>
            <wp:positionH relativeFrom="column">
              <wp:posOffset>-8890</wp:posOffset>
            </wp:positionH>
            <wp:positionV relativeFrom="paragraph">
              <wp:posOffset>1172845</wp:posOffset>
            </wp:positionV>
            <wp:extent cx="5432425" cy="1835785"/>
            <wp:effectExtent l="0" t="0" r="0" b="0"/>
            <wp:wrapTight wrapText="bothSides">
              <wp:wrapPolygon edited="0">
                <wp:start x="0" y="0"/>
                <wp:lineTo x="0" y="21294"/>
                <wp:lineTo x="21512" y="21294"/>
                <wp:lineTo x="21512" y="0"/>
                <wp:lineTo x="0" y="0"/>
              </wp:wrapPolygon>
            </wp:wrapTight>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a:extLst>
                        <a:ext uri="{28A0092B-C50C-407E-A947-70E740481C1C}">
                          <a14:useLocalDpi xmlns:a14="http://schemas.microsoft.com/office/drawing/2010/main" val="0"/>
                        </a:ext>
                      </a:extLst>
                    </a:blip>
                    <a:srcRect l="1206" t="39520" r="4324" b="20130"/>
                    <a:stretch/>
                  </pic:blipFill>
                  <pic:spPr bwMode="auto">
                    <a:xfrm>
                      <a:off x="0" y="0"/>
                      <a:ext cx="5432425" cy="18357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4DA" w:rsidRPr="004844DA">
        <w:rPr>
          <w:b/>
          <w:sz w:val="24"/>
          <w:szCs w:val="24"/>
        </w:rPr>
        <w:t xml:space="preserve">Einzugebendes Spiel suchen </w:t>
      </w:r>
      <w:r w:rsidR="004844DA" w:rsidRPr="004844DA">
        <w:rPr>
          <w:b/>
          <w:sz w:val="24"/>
          <w:szCs w:val="24"/>
          <w:u w:val="single"/>
        </w:rPr>
        <w:t>(falls Spiel nicht auf Eröffnungsbildschirm aufgeführt ist)</w:t>
      </w:r>
      <w:r w:rsidR="004844DA" w:rsidRPr="004844DA">
        <w:rPr>
          <w:b/>
          <w:sz w:val="24"/>
          <w:szCs w:val="24"/>
        </w:rPr>
        <w:br/>
      </w:r>
      <w:r w:rsidR="004844DA" w:rsidRPr="004844DA">
        <w:rPr>
          <w:sz w:val="24"/>
          <w:szCs w:val="24"/>
        </w:rPr>
        <w:br/>
      </w:r>
      <w:r w:rsidR="004844DA" w:rsidRPr="004844DA">
        <w:rPr>
          <w:sz w:val="24"/>
          <w:szCs w:val="24"/>
        </w:rPr>
        <w:sym w:font="Wingdings" w:char="F0E8"/>
      </w:r>
      <w:r w:rsidR="004844DA" w:rsidRPr="004844DA">
        <w:rPr>
          <w:sz w:val="24"/>
          <w:szCs w:val="24"/>
        </w:rPr>
        <w:tab/>
        <w:t>Im Vereinsbildschirm den Bereich &lt;Spielbetrieb&gt; anklicken.</w:t>
      </w:r>
      <w:r w:rsidR="004844DA" w:rsidRPr="004844DA">
        <w:rPr>
          <w:sz w:val="24"/>
          <w:szCs w:val="24"/>
        </w:rPr>
        <w:br/>
      </w:r>
      <w:r w:rsidR="004844DA" w:rsidRPr="004844DA">
        <w:rPr>
          <w:sz w:val="24"/>
          <w:szCs w:val="24"/>
        </w:rPr>
        <w:sym w:font="Wingdings" w:char="F0E8"/>
      </w:r>
      <w:r w:rsidR="004844DA" w:rsidRPr="004844DA">
        <w:rPr>
          <w:sz w:val="24"/>
          <w:szCs w:val="24"/>
        </w:rPr>
        <w:tab/>
        <w:t>Den Zeitraum wählen, im Normalfall ist &lt;Nächste 7 Tage&gt; richtig</w:t>
      </w:r>
      <w:r w:rsidR="004844DA" w:rsidRPr="004844DA">
        <w:rPr>
          <w:sz w:val="24"/>
          <w:szCs w:val="24"/>
        </w:rPr>
        <w:br/>
      </w:r>
      <w:r w:rsidR="004844DA" w:rsidRPr="004844DA">
        <w:rPr>
          <w:sz w:val="24"/>
          <w:szCs w:val="24"/>
        </w:rPr>
        <w:sym w:font="Wingdings" w:char="F0E8"/>
      </w:r>
      <w:r w:rsidR="004844DA" w:rsidRPr="004844DA">
        <w:rPr>
          <w:sz w:val="24"/>
          <w:szCs w:val="24"/>
        </w:rPr>
        <w:tab/>
        <w:t xml:space="preserve">Zu erfassende Spielberichte muss angekreuzt sein  </w:t>
      </w:r>
      <w:r w:rsidR="004844DA" w:rsidRPr="004844DA">
        <w:rPr>
          <w:sz w:val="24"/>
          <w:szCs w:val="24"/>
        </w:rPr>
        <w:sym w:font="Wingdings" w:char="F0FE"/>
      </w:r>
      <w:r w:rsidR="004844DA" w:rsidRPr="004844DA">
        <w:rPr>
          <w:sz w:val="24"/>
          <w:szCs w:val="24"/>
        </w:rPr>
        <w:br/>
      </w:r>
      <w:r w:rsidR="004844DA" w:rsidRPr="004844DA">
        <w:rPr>
          <w:sz w:val="24"/>
          <w:szCs w:val="24"/>
        </w:rPr>
        <w:sym w:font="Wingdings" w:char="F0E8"/>
      </w:r>
      <w:r w:rsidR="004844DA" w:rsidRPr="004844DA">
        <w:rPr>
          <w:sz w:val="24"/>
          <w:szCs w:val="24"/>
        </w:rPr>
        <w:tab/>
        <w:t>&lt;Suchen&gt; anklicken, eines oder mehrere Spiele erscheinen</w:t>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r w:rsidR="004844DA" w:rsidRPr="004844DA">
        <w:rPr>
          <w:sz w:val="24"/>
          <w:szCs w:val="24"/>
        </w:rPr>
        <w:br/>
      </w:r>
    </w:p>
    <w:p w:rsidR="00A66DB6" w:rsidRDefault="004844DA" w:rsidP="003205F2">
      <w:pPr>
        <w:pStyle w:val="KeinLeerraum"/>
        <w:numPr>
          <w:ilvl w:val="1"/>
          <w:numId w:val="1"/>
        </w:numPr>
        <w:ind w:left="0" w:firstLine="0"/>
        <w:rPr>
          <w:sz w:val="24"/>
          <w:szCs w:val="24"/>
        </w:rPr>
      </w:pPr>
      <w:r w:rsidRPr="004844DA">
        <w:rPr>
          <w:b/>
          <w:sz w:val="24"/>
          <w:szCs w:val="24"/>
        </w:rPr>
        <w:t>Eingesetzte Spieler für das Spiel erfassen</w:t>
      </w:r>
      <w:r w:rsidR="003205F2">
        <w:rPr>
          <w:b/>
          <w:sz w:val="24"/>
          <w:szCs w:val="24"/>
        </w:rPr>
        <w:br/>
      </w:r>
      <w:r w:rsidRPr="004844DA">
        <w:rPr>
          <w:sz w:val="24"/>
          <w:szCs w:val="24"/>
        </w:rPr>
        <w:br/>
        <w:t xml:space="preserve">Beim zu erfassenden Spiel wird </w:t>
      </w:r>
      <w:r w:rsidRPr="004844DA">
        <w:rPr>
          <w:b/>
          <w:sz w:val="24"/>
          <w:szCs w:val="24"/>
        </w:rPr>
        <w:t>&lt;erfassen&gt;</w:t>
      </w:r>
      <w:r w:rsidRPr="004844DA">
        <w:rPr>
          <w:sz w:val="24"/>
          <w:szCs w:val="24"/>
        </w:rPr>
        <w:t xml:space="preserve"> angeklickt und es erscheint die Mannschaftsaufstellung mit den gemeldeten Stammspielern. Danach ist wie folgt vorzugehen:</w:t>
      </w:r>
    </w:p>
    <w:p w:rsidR="004D6A36" w:rsidRPr="004844DA" w:rsidRDefault="008062D7" w:rsidP="00DC3424">
      <w:pPr>
        <w:pStyle w:val="KeinLeerraum"/>
        <w:tabs>
          <w:tab w:val="left" w:pos="284"/>
        </w:tabs>
        <w:rPr>
          <w:sz w:val="24"/>
          <w:szCs w:val="24"/>
        </w:rPr>
      </w:pPr>
      <w:r w:rsidRPr="004844DA">
        <w:rPr>
          <w:sz w:val="24"/>
          <w:szCs w:val="24"/>
        </w:rPr>
        <w:drawing>
          <wp:anchor distT="0" distB="0" distL="114300" distR="114300" simplePos="0" relativeHeight="252074496" behindDoc="1" locked="0" layoutInCell="1" allowOverlap="1" wp14:anchorId="12B9FA12" wp14:editId="03BB42F5">
            <wp:simplePos x="0" y="0"/>
            <wp:positionH relativeFrom="column">
              <wp:posOffset>505460</wp:posOffset>
            </wp:positionH>
            <wp:positionV relativeFrom="paragraph">
              <wp:posOffset>1232535</wp:posOffset>
            </wp:positionV>
            <wp:extent cx="1069340" cy="499745"/>
            <wp:effectExtent l="0" t="0" r="0" b="0"/>
            <wp:wrapTight wrapText="bothSides">
              <wp:wrapPolygon edited="0">
                <wp:start x="0" y="0"/>
                <wp:lineTo x="0" y="20584"/>
                <wp:lineTo x="21164" y="20584"/>
                <wp:lineTo x="21164" y="0"/>
                <wp:lineTo x="0" y="0"/>
              </wp:wrapPolygon>
            </wp:wrapTight>
            <wp:docPr id="783" name="Grafik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extLst>
                        <a:ext uri="{28A0092B-C50C-407E-A947-70E740481C1C}">
                          <a14:useLocalDpi xmlns:a14="http://schemas.microsoft.com/office/drawing/2010/main" val="0"/>
                        </a:ext>
                      </a:extLst>
                    </a:blip>
                    <a:srcRect l="9047" t="42448" r="69341" b="43855"/>
                    <a:stretch/>
                  </pic:blipFill>
                  <pic:spPr bwMode="auto">
                    <a:xfrm>
                      <a:off x="0" y="0"/>
                      <a:ext cx="106934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844DA">
        <w:rPr>
          <w:sz w:val="24"/>
          <w:szCs w:val="24"/>
        </w:rPr>
        <mc:AlternateContent>
          <mc:Choice Requires="wps">
            <w:drawing>
              <wp:anchor distT="0" distB="0" distL="114300" distR="114300" simplePos="0" relativeHeight="252075520" behindDoc="0" locked="0" layoutInCell="1" allowOverlap="1" wp14:anchorId="24211C2E" wp14:editId="2542E78E">
                <wp:simplePos x="0" y="0"/>
                <wp:positionH relativeFrom="column">
                  <wp:posOffset>-3763705</wp:posOffset>
                </wp:positionH>
                <wp:positionV relativeFrom="paragraph">
                  <wp:posOffset>1584780</wp:posOffset>
                </wp:positionV>
                <wp:extent cx="358140" cy="429895"/>
                <wp:effectExtent l="19050" t="38100" r="41910" b="27305"/>
                <wp:wrapNone/>
                <wp:docPr id="88" name="Gerade Verbindung mit Pfeil 88"/>
                <wp:cNvGraphicFramePr/>
                <a:graphic xmlns:a="http://schemas.openxmlformats.org/drawingml/2006/main">
                  <a:graphicData uri="http://schemas.microsoft.com/office/word/2010/wordprocessingShape">
                    <wps:wsp>
                      <wps:cNvCnPr/>
                      <wps:spPr>
                        <a:xfrm flipV="1">
                          <a:off x="0" y="0"/>
                          <a:ext cx="358140" cy="429895"/>
                        </a:xfrm>
                        <a:prstGeom prst="straightConnector1">
                          <a:avLst/>
                        </a:prstGeom>
                        <a:ln w="3175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Gerade Verbindung mit Pfeil 88" o:spid="_x0000_s1026" type="#_x0000_t32" style="position:absolute;margin-left:-296.35pt;margin-top:124.8pt;width:28.2pt;height:33.85pt;flip:y;z-index:25207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" strokecolor="red" strokeweight="2.5pt">
                <v:stroke endarrow="open"/>
              </v:shape>
            </w:pict>
          </mc:Fallback>
        </mc:AlternateContent>
      </w:r>
      <w:r w:rsidRPr="004844DA">
        <w:rPr>
          <w:sz w:val="24"/>
          <w:szCs w:val="24"/>
        </w:rPr>
        <w:drawing>
          <wp:anchor distT="0" distB="0" distL="114300" distR="114300" simplePos="0" relativeHeight="252076544" behindDoc="1" locked="0" layoutInCell="1" allowOverlap="1" wp14:anchorId="125CB5B1" wp14:editId="09B2FCBA">
            <wp:simplePos x="0" y="0"/>
            <wp:positionH relativeFrom="column">
              <wp:posOffset>2036445</wp:posOffset>
            </wp:positionH>
            <wp:positionV relativeFrom="paragraph">
              <wp:posOffset>1227455</wp:posOffset>
            </wp:positionV>
            <wp:extent cx="385445" cy="412115"/>
            <wp:effectExtent l="0" t="0" r="0" b="6985"/>
            <wp:wrapTight wrapText="bothSides">
              <wp:wrapPolygon edited="0">
                <wp:start x="0" y="0"/>
                <wp:lineTo x="0" y="20968"/>
                <wp:lineTo x="20283" y="20968"/>
                <wp:lineTo x="20283" y="0"/>
                <wp:lineTo x="0" y="0"/>
              </wp:wrapPolygon>
            </wp:wrapTight>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extLst>
                        <a:ext uri="{28A0092B-C50C-407E-A947-70E740481C1C}">
                          <a14:useLocalDpi xmlns:a14="http://schemas.microsoft.com/office/drawing/2010/main" val="0"/>
                        </a:ext>
                      </a:extLst>
                    </a:blip>
                    <a:srcRect l="35566" t="43257" r="57578" b="46825"/>
                    <a:stretch/>
                  </pic:blipFill>
                  <pic:spPr bwMode="auto">
                    <a:xfrm>
                      <a:off x="0" y="0"/>
                      <a:ext cx="385445" cy="412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C3424" w:rsidRPr="004844DA">
        <w:rPr>
          <w:sz w:val="24"/>
          <w:szCs w:val="24"/>
        </w:rPr>
        <w:drawing>
          <wp:anchor distT="0" distB="0" distL="114300" distR="114300" simplePos="0" relativeHeight="252078592" behindDoc="1" locked="0" layoutInCell="1" allowOverlap="1" wp14:anchorId="3047D45E" wp14:editId="4EAAF111">
            <wp:simplePos x="0" y="0"/>
            <wp:positionH relativeFrom="column">
              <wp:posOffset>4857750</wp:posOffset>
            </wp:positionH>
            <wp:positionV relativeFrom="paragraph">
              <wp:posOffset>3543935</wp:posOffset>
            </wp:positionV>
            <wp:extent cx="1024890" cy="1130300"/>
            <wp:effectExtent l="0" t="0" r="3810" b="0"/>
            <wp:wrapTight wrapText="bothSides">
              <wp:wrapPolygon edited="0">
                <wp:start x="0" y="0"/>
                <wp:lineTo x="0" y="21115"/>
                <wp:lineTo x="21279" y="21115"/>
                <wp:lineTo x="21279" y="0"/>
                <wp:lineTo x="0" y="0"/>
              </wp:wrapPolygon>
            </wp:wrapTight>
            <wp:docPr id="782" name="Grafik 7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extLst>
                        <a:ext uri="{28A0092B-C50C-407E-A947-70E740481C1C}">
                          <a14:useLocalDpi xmlns:a14="http://schemas.microsoft.com/office/drawing/2010/main" val="0"/>
                        </a:ext>
                      </a:extLst>
                    </a:blip>
                    <a:srcRect l="28325" t="59424" r="60413" b="17464"/>
                    <a:stretch/>
                  </pic:blipFill>
                  <pic:spPr bwMode="auto">
                    <a:xfrm>
                      <a:off x="0" y="0"/>
                      <a:ext cx="1024890" cy="11303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66DB6" w:rsidRPr="004844DA">
        <w:rPr>
          <w:b/>
          <w:sz w:val="24"/>
          <w:szCs w:val="24"/>
        </w:rPr>
        <mc:AlternateContent>
          <mc:Choice Requires="wps">
            <w:drawing>
              <wp:anchor distT="0" distB="0" distL="114300" distR="114300" simplePos="0" relativeHeight="252073472" behindDoc="0" locked="0" layoutInCell="1" allowOverlap="1" wp14:anchorId="316E22EB" wp14:editId="693E5BFF">
                <wp:simplePos x="0" y="0"/>
                <wp:positionH relativeFrom="column">
                  <wp:posOffset>-1180777</wp:posOffset>
                </wp:positionH>
                <wp:positionV relativeFrom="paragraph">
                  <wp:posOffset>478311</wp:posOffset>
                </wp:positionV>
                <wp:extent cx="1093470" cy="1104181"/>
                <wp:effectExtent l="38100" t="19050" r="30480" b="39370"/>
                <wp:wrapNone/>
                <wp:docPr id="14" name="Gerade Verbindung mit Pfeil 14"/>
                <wp:cNvGraphicFramePr/>
                <a:graphic xmlns:a="http://schemas.openxmlformats.org/drawingml/2006/main">
                  <a:graphicData uri="http://schemas.microsoft.com/office/word/2010/wordprocessingShape">
                    <wps:wsp>
                      <wps:cNvCnPr/>
                      <wps:spPr>
                        <a:xfrm flipH="1">
                          <a:off x="0" y="0"/>
                          <a:ext cx="1093470" cy="1104181"/>
                        </a:xfrm>
                        <a:prstGeom prst="straightConnector1">
                          <a:avLst/>
                        </a:prstGeom>
                        <a:ln w="28575">
                          <a:tailEnd type="arrow"/>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Gerade Verbindung mit Pfeil 14" o:spid="_x0000_s1026" type="#_x0000_t32" style="position:absolute;margin-left:-92.95pt;margin-top:37.65pt;width:86.1pt;height:86.95pt;flip:x;z-index:25207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" strokecolor="#bc4542 [3045]" strokeweight="2.25pt">
                <v:stroke endarrow="open"/>
              </v:shape>
            </w:pict>
          </mc:Fallback>
        </mc:AlternateContent>
      </w:r>
      <w:r w:rsidR="00A66DB6" w:rsidRPr="004844DA">
        <w:rPr>
          <w:sz w:val="24"/>
          <w:szCs w:val="24"/>
        </w:rPr>
        <w:drawing>
          <wp:anchor distT="0" distB="0" distL="114300" distR="114300" simplePos="0" relativeHeight="252072448" behindDoc="1" locked="0" layoutInCell="1" allowOverlap="1" wp14:anchorId="33121A14" wp14:editId="587F3B98">
            <wp:simplePos x="0" y="0"/>
            <wp:positionH relativeFrom="column">
              <wp:posOffset>8890</wp:posOffset>
            </wp:positionH>
            <wp:positionV relativeFrom="paragraph">
              <wp:posOffset>12700</wp:posOffset>
            </wp:positionV>
            <wp:extent cx="3887470" cy="3602355"/>
            <wp:effectExtent l="0" t="0" r="0" b="0"/>
            <wp:wrapTight wrapText="bothSides">
              <wp:wrapPolygon edited="0">
                <wp:start x="0" y="0"/>
                <wp:lineTo x="0" y="21474"/>
                <wp:lineTo x="21487" y="21474"/>
                <wp:lineTo x="21487" y="0"/>
                <wp:lineTo x="0" y="0"/>
              </wp:wrapPolygon>
            </wp:wrapTight>
            <wp:docPr id="766" name="Grafik 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a:extLst>
                        <a:ext uri="{28A0092B-C50C-407E-A947-70E740481C1C}">
                          <a14:useLocalDpi xmlns:a14="http://schemas.microsoft.com/office/drawing/2010/main" val="0"/>
                        </a:ext>
                      </a:extLst>
                    </a:blip>
                    <a:srcRect l="1205" t="14693" r="32479" b="2180"/>
                    <a:stretch/>
                  </pic:blipFill>
                  <pic:spPr bwMode="auto">
                    <a:xfrm>
                      <a:off x="0" y="0"/>
                      <a:ext cx="3887470" cy="36023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66DB6">
        <w:rPr>
          <w:sz w:val="24"/>
          <w:szCs w:val="24"/>
        </w:rPr>
        <w:br/>
      </w:r>
      <w:r w:rsidR="004844DA" w:rsidRPr="004844DA">
        <w:rPr>
          <w:sz w:val="24"/>
          <w:szCs w:val="24"/>
        </w:rPr>
        <w:t>a) Nicht spielende Spielerinnen</w:t>
      </w:r>
      <w:r w:rsidR="004844DA" w:rsidRPr="004844DA">
        <w:rPr>
          <w:sz w:val="24"/>
          <w:szCs w:val="24"/>
        </w:rPr>
        <w:br/>
        <w:t xml:space="preserve">    </w:t>
      </w:r>
      <w:r w:rsidR="004844DA" w:rsidRPr="004844DA">
        <w:rPr>
          <w:sz w:val="24"/>
          <w:szCs w:val="24"/>
        </w:rPr>
        <w:sym w:font="Wingdings" w:char="F0FE"/>
      </w:r>
      <w:r w:rsidR="004844DA" w:rsidRPr="004844DA">
        <w:rPr>
          <w:sz w:val="24"/>
          <w:szCs w:val="24"/>
        </w:rPr>
        <w:t xml:space="preserve"> ankreuzen und  löschen   </w:t>
      </w:r>
      <w:r w:rsidR="004844DA" w:rsidRPr="004844DA">
        <w:rPr>
          <w:sz w:val="24"/>
          <w:szCs w:val="24"/>
        </w:rPr>
        <w:br/>
      </w:r>
      <w:r w:rsidR="004844DA" w:rsidRPr="004844DA">
        <w:rPr>
          <w:sz w:val="24"/>
          <w:szCs w:val="24"/>
        </w:rPr>
        <w:br/>
        <w:t>b) Die eingesetzten Ersatzspielerinnen (E….) oder mit Damenfreigaben (DF…..) einzeln anklicken und mit &lt;&lt; Einfügen bestätigen.</w:t>
      </w:r>
      <w:r w:rsidR="004844DA" w:rsidRPr="004844DA">
        <w:rPr>
          <w:sz w:val="24"/>
          <w:szCs w:val="24"/>
        </w:rPr>
        <w:br/>
      </w:r>
      <w:r w:rsidR="004844DA" w:rsidRPr="004844DA">
        <w:rPr>
          <w:sz w:val="24"/>
          <w:szCs w:val="24"/>
        </w:rPr>
        <w:br/>
        <w:t>c) Die Spieler auf die Plätze A-B-C resp. X-Y-Z nach Matchblatt setzen. Dies geschieht durch Anklicken des entsprechenden</w:t>
      </w:r>
      <w:r w:rsidR="00A66DB6">
        <w:rPr>
          <w:sz w:val="24"/>
          <w:szCs w:val="24"/>
        </w:rPr>
        <w:t xml:space="preserve"> </w:t>
      </w:r>
      <w:r w:rsidR="004844DA" w:rsidRPr="004844DA">
        <w:rPr>
          <w:sz w:val="24"/>
          <w:szCs w:val="24"/>
        </w:rPr>
        <w:t>Buchstabens beim Spieler.</w:t>
      </w:r>
      <w:r w:rsidR="00E47D84">
        <w:rPr>
          <w:sz w:val="24"/>
          <w:szCs w:val="24"/>
        </w:rPr>
        <w:br/>
      </w:r>
      <w:r w:rsidR="004844DA" w:rsidRPr="004844DA">
        <w:rPr>
          <w:sz w:val="24"/>
          <w:szCs w:val="24"/>
        </w:rPr>
        <w:br/>
        <w:t>d) Bei den beiden Spielern, die das Doppel spielen ist &lt;Doppel&gt; anzuklicken.</w:t>
      </w:r>
      <w:r w:rsidR="00DC3424">
        <w:rPr>
          <w:sz w:val="24"/>
          <w:szCs w:val="24"/>
        </w:rPr>
        <w:br/>
      </w:r>
      <w:r w:rsidR="004844DA" w:rsidRPr="004844DA">
        <w:rPr>
          <w:sz w:val="24"/>
          <w:szCs w:val="24"/>
        </w:rPr>
        <w:br/>
        <w:t xml:space="preserve">e) </w:t>
      </w:r>
      <w:r w:rsidR="00DC3424">
        <w:rPr>
          <w:sz w:val="24"/>
          <w:szCs w:val="24"/>
        </w:rPr>
        <w:tab/>
      </w:r>
      <w:r w:rsidR="004844DA" w:rsidRPr="004844DA">
        <w:rPr>
          <w:sz w:val="24"/>
          <w:szCs w:val="24"/>
        </w:rPr>
        <w:t>Die Spieler, die mit z.B. 3.1 etc. bezeichnet sind, sind Stammspieler</w:t>
      </w:r>
      <w:r w:rsidR="004844DA" w:rsidRPr="004844DA">
        <w:rPr>
          <w:sz w:val="24"/>
          <w:szCs w:val="24"/>
        </w:rPr>
        <w:br/>
        <w:t xml:space="preserve"> </w:t>
      </w:r>
      <w:r w:rsidR="00DC3424">
        <w:rPr>
          <w:sz w:val="24"/>
          <w:szCs w:val="24"/>
        </w:rPr>
        <w:tab/>
      </w:r>
      <w:r w:rsidR="004844DA" w:rsidRPr="004844DA">
        <w:rPr>
          <w:sz w:val="24"/>
          <w:szCs w:val="24"/>
        </w:rPr>
        <w:t xml:space="preserve">der betreffenden Mannschaft (Dritte Mannschaft). Diejenigen die mit E </w:t>
      </w:r>
      <w:r w:rsidR="004844DA" w:rsidRPr="004844DA">
        <w:rPr>
          <w:sz w:val="24"/>
          <w:szCs w:val="24"/>
        </w:rPr>
        <w:br/>
      </w:r>
      <w:r w:rsidR="004844DA" w:rsidRPr="004844DA">
        <w:rPr>
          <w:sz w:val="24"/>
          <w:szCs w:val="24"/>
        </w:rPr>
        <w:tab/>
        <w:t xml:space="preserve">bezeichnet sind, sind Ersatzspieler, die in keiner Mannschaft </w:t>
      </w:r>
      <w:r w:rsidR="004844DA" w:rsidRPr="004844DA">
        <w:rPr>
          <w:sz w:val="24"/>
          <w:szCs w:val="24"/>
        </w:rPr>
        <w:br/>
      </w:r>
      <w:r w:rsidR="004844DA" w:rsidRPr="004844DA">
        <w:rPr>
          <w:sz w:val="24"/>
          <w:szCs w:val="24"/>
        </w:rPr>
        <w:tab/>
        <w:t>Stammspieler sind.</w:t>
      </w:r>
      <w:r w:rsidR="004844DA" w:rsidRPr="004844DA">
        <w:rPr>
          <w:sz w:val="24"/>
          <w:szCs w:val="24"/>
        </w:rPr>
        <w:br/>
      </w:r>
      <w:r w:rsidR="004844DA" w:rsidRPr="004844DA">
        <w:rPr>
          <w:sz w:val="24"/>
          <w:szCs w:val="24"/>
        </w:rPr>
        <w:lastRenderedPageBreak/>
        <w:t xml:space="preserve">f)  Falls ein oder zwei zusätzliche Spieler Doppel spielen, sind diese zuerst als Ersatzspieler </w:t>
      </w:r>
      <w:r w:rsidR="00DC3424">
        <w:rPr>
          <w:sz w:val="24"/>
          <w:szCs w:val="24"/>
        </w:rPr>
        <w:tab/>
      </w:r>
      <w:r w:rsidR="004844DA" w:rsidRPr="004844DA">
        <w:rPr>
          <w:sz w:val="24"/>
          <w:szCs w:val="24"/>
        </w:rPr>
        <w:t>einzufügen und dann als Doppel zu markieren</w:t>
      </w:r>
      <w:r w:rsidR="004844DA" w:rsidRPr="004844DA">
        <w:rPr>
          <w:sz w:val="24"/>
          <w:szCs w:val="24"/>
        </w:rPr>
        <w:br/>
      </w:r>
      <w:r w:rsidR="004844DA" w:rsidRPr="004844DA">
        <w:rPr>
          <w:sz w:val="24"/>
          <w:szCs w:val="24"/>
        </w:rPr>
        <w:br/>
        <w:t xml:space="preserve">g) </w:t>
      </w:r>
      <w:r w:rsidR="00DC3424">
        <w:rPr>
          <w:sz w:val="24"/>
          <w:szCs w:val="24"/>
        </w:rPr>
        <w:tab/>
      </w:r>
      <w:r w:rsidR="004844DA" w:rsidRPr="004844DA">
        <w:rPr>
          <w:sz w:val="24"/>
          <w:szCs w:val="24"/>
        </w:rPr>
        <w:t xml:space="preserve">Sind nur zwei Spieler anwesend, sind diese auf die Plätze nach Matchblatt zu setzen. Der </w:t>
      </w:r>
      <w:r w:rsidR="00DC3424">
        <w:rPr>
          <w:sz w:val="24"/>
          <w:szCs w:val="24"/>
        </w:rPr>
        <w:tab/>
      </w:r>
      <w:r w:rsidR="004844DA" w:rsidRPr="004844DA">
        <w:rPr>
          <w:sz w:val="24"/>
          <w:szCs w:val="24"/>
        </w:rPr>
        <w:t xml:space="preserve">dritte </w:t>
      </w:r>
      <w:r w:rsidR="00DC3424">
        <w:rPr>
          <w:sz w:val="24"/>
          <w:szCs w:val="24"/>
        </w:rPr>
        <w:t>S</w:t>
      </w:r>
      <w:r w:rsidR="004844DA" w:rsidRPr="004844DA">
        <w:rPr>
          <w:sz w:val="24"/>
          <w:szCs w:val="24"/>
        </w:rPr>
        <w:t>pieler ist  zu löschen.</w:t>
      </w:r>
      <w:r w:rsidR="004844DA" w:rsidRPr="004844DA">
        <w:rPr>
          <w:sz w:val="24"/>
          <w:szCs w:val="24"/>
        </w:rPr>
        <w:br/>
      </w:r>
      <w:r w:rsidR="004844DA" w:rsidRPr="004844DA">
        <w:rPr>
          <w:sz w:val="24"/>
          <w:szCs w:val="24"/>
        </w:rPr>
        <w:br/>
        <w:t xml:space="preserve">h) Falls das gegnerische Auswärts-Team nicht angetreten ist, sind keine Positionen </w:t>
      </w:r>
      <w:r w:rsidR="004844DA" w:rsidRPr="004844DA">
        <w:rPr>
          <w:sz w:val="24"/>
          <w:szCs w:val="24"/>
        </w:rPr>
        <w:br/>
      </w:r>
      <w:r w:rsidR="004844DA" w:rsidRPr="004844DA">
        <w:rPr>
          <w:sz w:val="24"/>
          <w:szCs w:val="24"/>
        </w:rPr>
        <w:tab/>
        <w:t xml:space="preserve">(A-B-C / X-Y-Z) zu vergeben. Auch wenn vom Heimteam 3 Spieler anwesend waren. </w:t>
      </w:r>
      <w:r w:rsidR="004844DA" w:rsidRPr="004844DA">
        <w:rPr>
          <w:sz w:val="24"/>
          <w:szCs w:val="24"/>
        </w:rPr>
        <w:br/>
      </w:r>
      <w:r w:rsidR="004844DA" w:rsidRPr="004844DA">
        <w:rPr>
          <w:sz w:val="24"/>
          <w:szCs w:val="24"/>
        </w:rPr>
        <w:br/>
        <w:t xml:space="preserve">Entsprechen alle Spieler und ihre Aufstellung dem Matchblatt </w:t>
      </w:r>
      <w:r w:rsidR="004844DA" w:rsidRPr="004844DA">
        <w:rPr>
          <w:b/>
          <w:sz w:val="24"/>
          <w:szCs w:val="24"/>
        </w:rPr>
        <w:t>&lt;weiter&gt;</w:t>
      </w:r>
      <w:r w:rsidR="004844DA" w:rsidRPr="004844DA">
        <w:rPr>
          <w:sz w:val="24"/>
          <w:szCs w:val="24"/>
        </w:rPr>
        <w:t xml:space="preserve"> klicken.</w:t>
      </w:r>
    </w:p>
    <w:p w:rsidR="004844DA" w:rsidRPr="004844DA" w:rsidRDefault="0026459D" w:rsidP="004844DA">
      <w:pPr>
        <w:pStyle w:val="KeinLeerraum"/>
        <w:rPr>
          <w:sz w:val="24"/>
          <w:szCs w:val="24"/>
        </w:rPr>
      </w:pPr>
      <w:r>
        <w:rPr>
          <w:rFonts w:cs="Arial"/>
          <w:noProof/>
          <w:sz w:val="24"/>
          <w:szCs w:val="24"/>
          <w:u w:val="single"/>
          <w:lang w:eastAsia="de-CH"/>
        </w:rPr>
        <mc:AlternateContent>
          <mc:Choice Requires="wps">
            <w:drawing>
              <wp:anchor distT="0" distB="0" distL="114300" distR="114300" simplePos="0" relativeHeight="252097024" behindDoc="1" locked="0" layoutInCell="1" allowOverlap="1" wp14:anchorId="0F1BCAF1" wp14:editId="3845495B">
                <wp:simplePos x="0" y="0"/>
                <wp:positionH relativeFrom="column">
                  <wp:posOffset>-142611</wp:posOffset>
                </wp:positionH>
                <wp:positionV relativeFrom="paragraph">
                  <wp:posOffset>-2699385</wp:posOffset>
                </wp:positionV>
                <wp:extent cx="6132830" cy="603250"/>
                <wp:effectExtent l="0" t="0" r="0" b="6350"/>
                <wp:wrapNone/>
                <wp:docPr id="851" name="Textfeld 851"/>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Anleitung Resultaterfassung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51" o:spid="_x0000_s1048" type="#_x0000_t202" style="position:absolute;margin-left:-11.25pt;margin-top:-212.55pt;width:482.9pt;height:47.5pt;z-index:-251219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" filled="f" stroked="f" strokeweight=".5pt">
                <v:textbox>
                  <w:txbxContent>
                    <w:p w:rsidR="0026459D" w:rsidRDefault="0026459D" w:rsidP="0026459D">
                      <w:r>
                        <w:rPr>
                          <w:rFonts w:ascii="Arial" w:hAnsi="Arial" w:cs="Arial"/>
                          <w:color w:val="C00000"/>
                          <w:sz w:val="56"/>
                          <w:szCs w:val="80"/>
                        </w:rPr>
                        <w:t>Anleitung Resultaterfassung</w:t>
                      </w:r>
                    </w:p>
                  </w:txbxContent>
                </v:textbox>
              </v:shape>
            </w:pict>
          </mc:Fallback>
        </mc:AlternateContent>
      </w:r>
    </w:p>
    <w:p w:rsidR="004844DA" w:rsidRPr="004844DA" w:rsidRDefault="00DC3424" w:rsidP="00A66DB6">
      <w:pPr>
        <w:pStyle w:val="KeinLeerraum"/>
        <w:numPr>
          <w:ilvl w:val="1"/>
          <w:numId w:val="1"/>
        </w:numPr>
        <w:ind w:left="0"/>
        <w:rPr>
          <w:sz w:val="24"/>
          <w:szCs w:val="24"/>
        </w:rPr>
      </w:pPr>
      <w:r w:rsidRPr="004844DA">
        <w:rPr>
          <w:b/>
          <w:sz w:val="24"/>
          <w:szCs w:val="24"/>
        </w:rPr>
        <w:drawing>
          <wp:anchor distT="0" distB="0" distL="114300" distR="114300" simplePos="0" relativeHeight="252077568" behindDoc="1" locked="0" layoutInCell="1" allowOverlap="1" wp14:anchorId="0D0B14DE" wp14:editId="7D2C4B72">
            <wp:simplePos x="0" y="0"/>
            <wp:positionH relativeFrom="column">
              <wp:posOffset>1070610</wp:posOffset>
            </wp:positionH>
            <wp:positionV relativeFrom="paragraph">
              <wp:posOffset>384175</wp:posOffset>
            </wp:positionV>
            <wp:extent cx="5038090" cy="647700"/>
            <wp:effectExtent l="0" t="0" r="0" b="0"/>
            <wp:wrapTight wrapText="bothSides">
              <wp:wrapPolygon edited="0">
                <wp:start x="0" y="0"/>
                <wp:lineTo x="0" y="20965"/>
                <wp:lineTo x="21480" y="20965"/>
                <wp:lineTo x="21480" y="0"/>
                <wp:lineTo x="0" y="0"/>
              </wp:wrapPolygon>
            </wp:wrapTight>
            <wp:docPr id="786" name="Grafik 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extLst>
                        <a:ext uri="{28A0092B-C50C-407E-A947-70E740481C1C}">
                          <a14:useLocalDpi xmlns:a14="http://schemas.microsoft.com/office/drawing/2010/main" val="0"/>
                        </a:ext>
                      </a:extLst>
                    </a:blip>
                    <a:srcRect l="2411" t="14696" r="8206" b="69735"/>
                    <a:stretch/>
                  </pic:blipFill>
                  <pic:spPr bwMode="auto">
                    <a:xfrm>
                      <a:off x="0" y="0"/>
                      <a:ext cx="5038090" cy="647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4DA" w:rsidRPr="004844DA">
        <w:rPr>
          <w:sz w:val="24"/>
          <w:szCs w:val="24"/>
        </w:rPr>
        <w:drawing>
          <wp:anchor distT="0" distB="0" distL="114300" distR="114300" simplePos="0" relativeHeight="252081664" behindDoc="1" locked="0" layoutInCell="1" allowOverlap="1" wp14:anchorId="025F579F" wp14:editId="1EB125FD">
            <wp:simplePos x="0" y="0"/>
            <wp:positionH relativeFrom="column">
              <wp:posOffset>1021344</wp:posOffset>
            </wp:positionH>
            <wp:positionV relativeFrom="paragraph">
              <wp:posOffset>263525</wp:posOffset>
            </wp:positionV>
            <wp:extent cx="5149970" cy="764660"/>
            <wp:effectExtent l="0" t="0" r="0" b="0"/>
            <wp:wrapNone/>
            <wp:docPr id="784" name="Grafik 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1">
                      <a:extLst>
                        <a:ext uri="{28A0092B-C50C-407E-A947-70E740481C1C}">
                          <a14:useLocalDpi xmlns:a14="http://schemas.microsoft.com/office/drawing/2010/main" val="0"/>
                        </a:ext>
                      </a:extLst>
                    </a:blip>
                    <a:srcRect r="13504"/>
                    <a:stretch/>
                  </pic:blipFill>
                  <pic:spPr bwMode="auto">
                    <a:xfrm>
                      <a:off x="0" y="0"/>
                      <a:ext cx="5149970" cy="7646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844DA" w:rsidRPr="004844DA">
        <w:rPr>
          <w:b/>
          <w:sz w:val="24"/>
          <w:szCs w:val="24"/>
        </w:rPr>
        <w:t>Spielresultate erfassen</w:t>
      </w:r>
      <w:r w:rsidR="004844DA" w:rsidRPr="004844DA">
        <w:rPr>
          <w:b/>
          <w:sz w:val="24"/>
          <w:szCs w:val="24"/>
        </w:rPr>
        <w:tab/>
        <w:t xml:space="preserve">  </w:t>
      </w:r>
      <w:r w:rsidR="004844DA" w:rsidRPr="004844DA">
        <w:rPr>
          <w:b/>
          <w:sz w:val="24"/>
          <w:szCs w:val="24"/>
        </w:rPr>
        <w:br/>
      </w:r>
      <w:r w:rsidR="004844DA" w:rsidRPr="004844DA">
        <w:rPr>
          <w:sz w:val="24"/>
          <w:szCs w:val="24"/>
        </w:rPr>
        <w:br/>
        <w:t>Es erscheint ein fiktives Matchblatt</w:t>
      </w:r>
      <w:r w:rsidR="004844DA" w:rsidRPr="004844DA">
        <w:rPr>
          <w:sz w:val="24"/>
          <w:szCs w:val="24"/>
        </w:rPr>
        <w:br/>
      </w:r>
      <w:r>
        <w:rPr>
          <w:sz w:val="24"/>
          <w:szCs w:val="24"/>
        </w:rPr>
        <w:br/>
      </w:r>
      <w:r w:rsidR="004844DA" w:rsidRPr="004844DA">
        <w:rPr>
          <w:sz w:val="24"/>
          <w:szCs w:val="24"/>
        </w:rPr>
        <w:t>Das Spielende ist einzugeben</w:t>
      </w:r>
      <w:r w:rsidR="004844DA" w:rsidRPr="004844DA">
        <w:rPr>
          <w:sz w:val="24"/>
          <w:szCs w:val="24"/>
        </w:rPr>
        <w:br/>
      </w:r>
    </w:p>
    <w:p w:rsidR="0026459D" w:rsidRDefault="004844DA" w:rsidP="004844DA">
      <w:pPr>
        <w:pStyle w:val="KeinLeerraum"/>
        <w:rPr>
          <w:sz w:val="24"/>
          <w:szCs w:val="24"/>
        </w:rPr>
      </w:pPr>
      <w:r w:rsidRPr="004844DA">
        <w:rPr>
          <w:b/>
          <w:sz w:val="24"/>
          <w:szCs w:val="24"/>
        </w:rPr>
        <w:drawing>
          <wp:anchor distT="0" distB="0" distL="114300" distR="114300" simplePos="0" relativeHeight="252080640" behindDoc="1" locked="0" layoutInCell="1" allowOverlap="1" wp14:anchorId="6039B80D" wp14:editId="2156A709">
            <wp:simplePos x="0" y="0"/>
            <wp:positionH relativeFrom="column">
              <wp:posOffset>-3810</wp:posOffset>
            </wp:positionH>
            <wp:positionV relativeFrom="paragraph">
              <wp:posOffset>488950</wp:posOffset>
            </wp:positionV>
            <wp:extent cx="4989195" cy="683895"/>
            <wp:effectExtent l="0" t="0" r="1905" b="1905"/>
            <wp:wrapTight wrapText="bothSides">
              <wp:wrapPolygon edited="0">
                <wp:start x="0" y="0"/>
                <wp:lineTo x="0" y="21058"/>
                <wp:lineTo x="21526" y="21058"/>
                <wp:lineTo x="21526" y="0"/>
                <wp:lineTo x="0" y="0"/>
              </wp:wrapPolygon>
            </wp:wrapTight>
            <wp:docPr id="787" name="Grafik 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2">
                      <a:extLst>
                        <a:ext uri="{28A0092B-C50C-407E-A947-70E740481C1C}">
                          <a14:useLocalDpi xmlns:a14="http://schemas.microsoft.com/office/drawing/2010/main" val="0"/>
                        </a:ext>
                      </a:extLst>
                    </a:blip>
                    <a:srcRect l="3615" t="29383" r="8834" b="54366"/>
                    <a:stretch/>
                  </pic:blipFill>
                  <pic:spPr bwMode="auto">
                    <a:xfrm>
                      <a:off x="0" y="0"/>
                      <a:ext cx="4989195" cy="683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844DA">
        <w:rPr>
          <w:sz w:val="24"/>
          <w:szCs w:val="24"/>
        </w:rPr>
        <w:t>Ist eine Mannschaft nicht anwesend kann der Sieger hier direkt eingegeben werden,</w:t>
      </w:r>
      <w:r w:rsidRPr="004844DA">
        <w:rPr>
          <w:sz w:val="24"/>
          <w:szCs w:val="24"/>
        </w:rPr>
        <w:tab/>
        <w:t xml:space="preserve">    </w:t>
      </w:r>
      <w:r w:rsidRPr="004844DA">
        <w:rPr>
          <w:sz w:val="24"/>
          <w:szCs w:val="24"/>
        </w:rPr>
        <w:br/>
        <w:t xml:space="preserve">das Matchblatt ist </w:t>
      </w:r>
      <w:r w:rsidRPr="008062D7">
        <w:rPr>
          <w:b/>
          <w:sz w:val="24"/>
          <w:szCs w:val="24"/>
        </w:rPr>
        <w:t>nicht weiter auszufüllen</w:t>
      </w:r>
      <w:r w:rsidRPr="004844DA">
        <w:rPr>
          <w:sz w:val="24"/>
          <w:szCs w:val="24"/>
        </w:rPr>
        <w:t xml:space="preserve">, mit &lt;weiter&gt; fortzusetzen. Zudem </w:t>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br/>
      </w:r>
      <w:r w:rsidRPr="004844DA">
        <w:rPr>
          <w:sz w:val="24"/>
          <w:szCs w:val="24"/>
        </w:rPr>
        <w:lastRenderedPageBreak/>
        <w:t xml:space="preserve">Für jedes Spiel sind die einzelnen Satzresultate einzugeben. Es ist immer die Punktzahl des Satzverlierers einzugeben. Bei 11:8 &gt; nur </w:t>
      </w:r>
      <w:r w:rsidRPr="004844DA">
        <w:rPr>
          <w:b/>
          <w:sz w:val="24"/>
          <w:szCs w:val="24"/>
        </w:rPr>
        <w:t>8</w:t>
      </w:r>
      <w:r w:rsidRPr="004844DA">
        <w:rPr>
          <w:sz w:val="24"/>
          <w:szCs w:val="24"/>
        </w:rPr>
        <w:t xml:space="preserve"> eingeben, bei 8:11 &gt; </w:t>
      </w:r>
      <w:r w:rsidRPr="004844DA">
        <w:rPr>
          <w:b/>
          <w:sz w:val="24"/>
          <w:szCs w:val="24"/>
        </w:rPr>
        <w:t>-8</w:t>
      </w:r>
      <w:r w:rsidRPr="004844DA">
        <w:rPr>
          <w:sz w:val="24"/>
          <w:szCs w:val="24"/>
        </w:rPr>
        <w:t xml:space="preserve"> eingeben. Von Satz zu Satz kann mit dem Tabulator gesprungen werden. </w:t>
      </w:r>
      <w:r w:rsidRPr="004844DA">
        <w:rPr>
          <w:sz w:val="24"/>
          <w:szCs w:val="24"/>
        </w:rPr>
        <w:br/>
      </w:r>
      <w:r w:rsidRPr="004844DA">
        <w:rPr>
          <w:sz w:val="24"/>
          <w:szCs w:val="24"/>
        </w:rPr>
        <w:br/>
      </w:r>
      <w:r w:rsidRPr="004844DA">
        <w:rPr>
          <w:sz w:val="24"/>
          <w:szCs w:val="24"/>
        </w:rPr>
        <w:drawing>
          <wp:inline distT="0" distB="0" distL="0" distR="0" wp14:anchorId="7D416E73" wp14:editId="5237252B">
            <wp:extent cx="5972810" cy="5069205"/>
            <wp:effectExtent l="0" t="0" r="8890" b="0"/>
            <wp:docPr id="788" name="Grafik 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972810" cy="5069205"/>
                    </a:xfrm>
                    <a:prstGeom prst="rect">
                      <a:avLst/>
                    </a:prstGeom>
                  </pic:spPr>
                </pic:pic>
              </a:graphicData>
            </a:graphic>
          </wp:inline>
        </w:drawing>
      </w:r>
      <w:r w:rsidRPr="004844DA">
        <w:rPr>
          <w:sz w:val="24"/>
          <w:szCs w:val="24"/>
        </w:rPr>
        <w:br/>
      </w:r>
      <w:r w:rsidRPr="004844DA">
        <w:rPr>
          <w:b/>
          <w:sz w:val="24"/>
          <w:szCs w:val="24"/>
        </w:rPr>
        <w:br/>
        <w:t>Forfait:</w:t>
      </w:r>
      <w:r w:rsidRPr="004844DA">
        <w:rPr>
          <w:sz w:val="24"/>
          <w:szCs w:val="24"/>
        </w:rPr>
        <w:t xml:space="preserve"> Gibt ein Spieler im Laufe des Spieles (mindestens ein Ball wurde gespielt) in Folge Verletzung oder dergl. Forfait ist bei diesem im Drop-Down Menü „</w:t>
      </w:r>
      <w:proofErr w:type="spellStart"/>
      <w:r w:rsidRPr="004844DA">
        <w:rPr>
          <w:sz w:val="24"/>
          <w:szCs w:val="24"/>
        </w:rPr>
        <w:t>ret</w:t>
      </w:r>
      <w:proofErr w:type="spellEnd"/>
      <w:r w:rsidRPr="004844DA">
        <w:rPr>
          <w:sz w:val="24"/>
          <w:szCs w:val="24"/>
        </w:rPr>
        <w:t>“ für „</w:t>
      </w:r>
      <w:proofErr w:type="spellStart"/>
      <w:r w:rsidRPr="004844DA">
        <w:rPr>
          <w:sz w:val="24"/>
          <w:szCs w:val="24"/>
        </w:rPr>
        <w:t>retired</w:t>
      </w:r>
      <w:proofErr w:type="spellEnd"/>
      <w:r w:rsidRPr="004844DA">
        <w:rPr>
          <w:sz w:val="24"/>
          <w:szCs w:val="24"/>
        </w:rPr>
        <w:t>“</w:t>
      </w:r>
      <w:r w:rsidR="0026459D">
        <w:rPr>
          <w:sz w:val="24"/>
          <w:szCs w:val="24"/>
        </w:rPr>
        <w:t xml:space="preserve"> </w:t>
      </w:r>
      <w:r w:rsidRPr="004844DA">
        <w:rPr>
          <w:sz w:val="24"/>
          <w:szCs w:val="24"/>
        </w:rPr>
        <w:t>auszuwählen (siehe Beispiel Jürg Herzig). Er verliert dadurch das Spiel und das Ergebnis wird für die Elo-Punkte berücksichtigt. In den nachfolgenden Spielen (siehe Beispiel bei Jürg Herzig) ist beim Spieler „wo“ für „walk-</w:t>
      </w:r>
      <w:r w:rsidRPr="008062D7">
        <w:rPr>
          <w:sz w:val="24"/>
          <w:szCs w:val="24"/>
          <w:lang w:val="en-US"/>
        </w:rPr>
        <w:t>over</w:t>
      </w:r>
      <w:r w:rsidRPr="004844DA">
        <w:rPr>
          <w:sz w:val="24"/>
          <w:szCs w:val="24"/>
        </w:rPr>
        <w:t xml:space="preserve">“ auszuwählen. Das bedeutet, dass der Spieler gar nicht zum Spiel angetreten ist. Dieses Ergebnis wird für die Elo-Punkte nicht berücksichtig. </w:t>
      </w:r>
      <w:r w:rsidRPr="004844DA">
        <w:rPr>
          <w:sz w:val="24"/>
          <w:szCs w:val="24"/>
        </w:rPr>
        <w:br/>
      </w:r>
      <w:bookmarkStart w:id="0" w:name="_GoBack"/>
      <w:bookmarkEnd w:id="0"/>
      <w:r w:rsidRPr="004844DA">
        <w:rPr>
          <w:sz w:val="24"/>
          <w:szCs w:val="24"/>
        </w:rPr>
        <w:br/>
      </w:r>
      <w:r w:rsidRPr="004844DA">
        <w:rPr>
          <w:b/>
          <w:sz w:val="24"/>
          <w:szCs w:val="24"/>
        </w:rPr>
        <w:t>Bemerkungen</w:t>
      </w:r>
      <w:r w:rsidRPr="004844DA">
        <w:rPr>
          <w:sz w:val="24"/>
          <w:szCs w:val="24"/>
        </w:rPr>
        <w:t xml:space="preserve">: Unter 2.3  sind die entsprechend richtigen Punkte anzuklicken. </w:t>
      </w:r>
      <w:r w:rsidRPr="004844DA">
        <w:rPr>
          <w:sz w:val="24"/>
          <w:szCs w:val="24"/>
        </w:rPr>
        <w:br/>
        <w:t>Im Feld Bemerkungen können allgemeine Angaben, wenn nötig, gemacht werden (siehe Beispiel oben). Ein Protest ist ebenfalls hier einzutragen.</w:t>
      </w:r>
    </w:p>
    <w:p w:rsidR="0026459D" w:rsidRDefault="0026459D" w:rsidP="004844DA">
      <w:pPr>
        <w:pStyle w:val="KeinLeerraum"/>
        <w:rPr>
          <w:sz w:val="24"/>
          <w:szCs w:val="24"/>
        </w:rPr>
      </w:pPr>
      <w:r>
        <w:rPr>
          <w:rFonts w:cs="Arial"/>
          <w:noProof/>
          <w:sz w:val="24"/>
          <w:szCs w:val="24"/>
          <w:u w:val="single"/>
          <w:lang w:eastAsia="de-CH"/>
        </w:rPr>
        <mc:AlternateContent>
          <mc:Choice Requires="wps">
            <w:drawing>
              <wp:anchor distT="0" distB="0" distL="114300" distR="114300" simplePos="0" relativeHeight="252099072" behindDoc="1" locked="0" layoutInCell="1" allowOverlap="1" wp14:anchorId="019D6CC5" wp14:editId="0F62798B">
                <wp:simplePos x="0" y="0"/>
                <wp:positionH relativeFrom="column">
                  <wp:posOffset>-142875</wp:posOffset>
                </wp:positionH>
                <wp:positionV relativeFrom="paragraph">
                  <wp:posOffset>-8707491</wp:posOffset>
                </wp:positionV>
                <wp:extent cx="6132830" cy="603250"/>
                <wp:effectExtent l="0" t="0" r="0" b="6350"/>
                <wp:wrapNone/>
                <wp:docPr id="852" name="Textfeld 852"/>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Anleitung Resultaterfassung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52" o:spid="_x0000_s1049" type="#_x0000_t202" style="position:absolute;margin-left:-11.25pt;margin-top:-685.65pt;width:482.9pt;height:47.5pt;z-index:-251217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" filled="f" stroked="f" strokeweight=".5pt">
                <v:textbox>
                  <w:txbxContent>
                    <w:p w:rsidR="0026459D" w:rsidRDefault="0026459D" w:rsidP="0026459D">
                      <w:r>
                        <w:rPr>
                          <w:rFonts w:ascii="Arial" w:hAnsi="Arial" w:cs="Arial"/>
                          <w:color w:val="C00000"/>
                          <w:sz w:val="56"/>
                          <w:szCs w:val="80"/>
                        </w:rPr>
                        <w:t>Anleitung Resultaterfassung</w:t>
                      </w:r>
                    </w:p>
                  </w:txbxContent>
                </v:textbox>
              </v:shape>
            </w:pict>
          </mc:Fallback>
        </mc:AlternateContent>
      </w:r>
    </w:p>
    <w:p w:rsidR="0026459D" w:rsidRDefault="0026459D" w:rsidP="004844DA">
      <w:pPr>
        <w:pStyle w:val="KeinLeerraum"/>
        <w:rPr>
          <w:sz w:val="24"/>
          <w:szCs w:val="24"/>
        </w:rPr>
      </w:pPr>
    </w:p>
    <w:p w:rsidR="004844DA" w:rsidRPr="004844DA" w:rsidRDefault="0026459D" w:rsidP="004844DA">
      <w:pPr>
        <w:pStyle w:val="KeinLeerraum"/>
        <w:rPr>
          <w:sz w:val="24"/>
          <w:szCs w:val="24"/>
        </w:rPr>
      </w:pPr>
      <w:r>
        <w:rPr>
          <w:sz w:val="24"/>
          <w:szCs w:val="24"/>
        </w:rPr>
        <w:br/>
      </w:r>
      <w:r w:rsidR="004844DA" w:rsidRPr="004844DA">
        <w:rPr>
          <w:sz w:val="24"/>
          <w:szCs w:val="24"/>
        </w:rPr>
        <w:br/>
      </w:r>
      <w:r w:rsidR="005C2DEA">
        <w:rPr>
          <w:rFonts w:cs="Arial"/>
          <w:noProof/>
          <w:sz w:val="24"/>
          <w:szCs w:val="24"/>
          <w:u w:val="single"/>
          <w:lang w:eastAsia="de-CH"/>
        </w:rPr>
        <w:lastRenderedPageBreak/>
        <mc:AlternateContent>
          <mc:Choice Requires="wps">
            <w:drawing>
              <wp:anchor distT="0" distB="0" distL="114300" distR="114300" simplePos="0" relativeHeight="252101120" behindDoc="1" locked="0" layoutInCell="1" allowOverlap="1" wp14:anchorId="3BB1AF1D" wp14:editId="2A97B1AB">
                <wp:simplePos x="0" y="0"/>
                <wp:positionH relativeFrom="column">
                  <wp:posOffset>-125466</wp:posOffset>
                </wp:positionH>
                <wp:positionV relativeFrom="paragraph">
                  <wp:posOffset>-848995</wp:posOffset>
                </wp:positionV>
                <wp:extent cx="6132830" cy="603250"/>
                <wp:effectExtent l="0" t="0" r="0" b="6350"/>
                <wp:wrapNone/>
                <wp:docPr id="853" name="Textfeld 853"/>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5C2DEA" w:rsidRDefault="005C2DEA" w:rsidP="005C2DEA">
                            <w:r>
                              <w:rPr>
                                <w:rFonts w:ascii="Arial" w:hAnsi="Arial" w:cs="Arial"/>
                                <w:color w:val="C00000"/>
                                <w:sz w:val="56"/>
                                <w:szCs w:val="80"/>
                              </w:rPr>
                              <w:t>Anleitung Resultaterfassung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853" o:spid="_x0000_s1050" type="#_x0000_t202" style="position:absolute;margin-left:-9.9pt;margin-top:-66.85pt;width:482.9pt;height:47.5pt;z-index:-251215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" filled="f" stroked="f" strokeweight=".5pt">
                <v:textbox>
                  <w:txbxContent>
                    <w:p w:rsidR="005C2DEA" w:rsidRDefault="005C2DEA" w:rsidP="005C2DEA">
                      <w:r>
                        <w:rPr>
                          <w:rFonts w:ascii="Arial" w:hAnsi="Arial" w:cs="Arial"/>
                          <w:color w:val="C00000"/>
                          <w:sz w:val="56"/>
                          <w:szCs w:val="80"/>
                        </w:rPr>
                        <w:t>Anleitung Resultaterfassung</w:t>
                      </w:r>
                    </w:p>
                  </w:txbxContent>
                </v:textbox>
              </v:shape>
            </w:pict>
          </mc:Fallback>
        </mc:AlternateContent>
      </w:r>
      <w:r w:rsidR="004844DA" w:rsidRPr="004844DA">
        <w:rPr>
          <w:b/>
          <w:sz w:val="24"/>
          <w:szCs w:val="24"/>
        </w:rPr>
        <w:t>Abschluss</w:t>
      </w:r>
      <w:r w:rsidR="004844DA" w:rsidRPr="004844DA">
        <w:rPr>
          <w:sz w:val="24"/>
          <w:szCs w:val="24"/>
        </w:rPr>
        <w:t>: Mit &lt;weiter&gt; wird das Matchblatt beendet. Alle Angaben erscheinen nun nochmals und können mit dem Original-Matchblatt verglichen werden. Falls Fehler festgestellt wurden kann mit der Taste &lt;&lt; Zurück nochmals die Eingabemaske aufgerufen werden und die Fehler korrigiert werden.</w:t>
      </w:r>
      <w:r w:rsidR="005C2DEA" w:rsidRPr="005C2DEA">
        <w:rPr>
          <w:rFonts w:cs="Arial"/>
          <w:noProof/>
          <w:sz w:val="24"/>
          <w:szCs w:val="24"/>
          <w:u w:val="single"/>
          <w:lang w:eastAsia="de-CH"/>
        </w:rPr>
        <w:t xml:space="preserve"> </w:t>
      </w:r>
    </w:p>
    <w:p w:rsidR="004844DA" w:rsidRPr="004844DA" w:rsidRDefault="004844DA" w:rsidP="004844DA">
      <w:pPr>
        <w:pStyle w:val="KeinLeerraum"/>
        <w:rPr>
          <w:sz w:val="24"/>
          <w:szCs w:val="24"/>
        </w:rPr>
      </w:pPr>
      <w:r w:rsidRPr="004844DA">
        <w:rPr>
          <w:b/>
          <w:sz w:val="24"/>
          <w:szCs w:val="24"/>
        </w:rPr>
        <w:drawing>
          <wp:anchor distT="0" distB="0" distL="114300" distR="114300" simplePos="0" relativeHeight="252079616" behindDoc="1" locked="0" layoutInCell="1" allowOverlap="1" wp14:anchorId="7CF5491A" wp14:editId="69025B6F">
            <wp:simplePos x="0" y="0"/>
            <wp:positionH relativeFrom="column">
              <wp:posOffset>3942080</wp:posOffset>
            </wp:positionH>
            <wp:positionV relativeFrom="paragraph">
              <wp:posOffset>-28575</wp:posOffset>
            </wp:positionV>
            <wp:extent cx="2555875" cy="1315720"/>
            <wp:effectExtent l="0" t="0" r="0" b="0"/>
            <wp:wrapTight wrapText="bothSides">
              <wp:wrapPolygon edited="0">
                <wp:start x="0" y="0"/>
                <wp:lineTo x="0" y="21266"/>
                <wp:lineTo x="21412" y="21266"/>
                <wp:lineTo x="21412" y="0"/>
                <wp:lineTo x="0" y="0"/>
              </wp:wrapPolygon>
            </wp:wrapTight>
            <wp:docPr id="789" name="Grafik 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4">
                      <a:extLst>
                        <a:ext uri="{28A0092B-C50C-407E-A947-70E740481C1C}">
                          <a14:useLocalDpi xmlns:a14="http://schemas.microsoft.com/office/drawing/2010/main" val="0"/>
                        </a:ext>
                      </a:extLst>
                    </a:blip>
                    <a:srcRect l="2405" t="35913" r="52657" b="32749"/>
                    <a:stretch/>
                  </pic:blipFill>
                  <pic:spPr bwMode="auto">
                    <a:xfrm>
                      <a:off x="0" y="0"/>
                      <a:ext cx="2555875" cy="13157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4844DA">
        <w:rPr>
          <w:sz w:val="24"/>
          <w:szCs w:val="24"/>
        </w:rPr>
        <w:br/>
        <w:t>Wenn alles in Ordnung ist muss das Matchblatt mit &lt;Speichern&gt; abgeschlossen werden.</w:t>
      </w:r>
      <w:r w:rsidRPr="004844DA">
        <w:rPr>
          <w:sz w:val="24"/>
          <w:szCs w:val="24"/>
        </w:rPr>
        <w:br/>
        <w:t>Es erscheint der nebenstehende Bildschirm.</w:t>
      </w:r>
      <w:r w:rsidRPr="004844DA">
        <w:rPr>
          <w:sz w:val="24"/>
          <w:szCs w:val="24"/>
        </w:rPr>
        <w:br/>
      </w:r>
      <w:r w:rsidR="0026459D">
        <w:rPr>
          <w:sz w:val="24"/>
          <w:szCs w:val="24"/>
        </w:rPr>
        <w:br/>
      </w:r>
      <w:r w:rsidRPr="004844DA">
        <w:rPr>
          <w:sz w:val="24"/>
          <w:szCs w:val="24"/>
        </w:rPr>
        <w:t xml:space="preserve">Unter druckbare Fassung kann der Spielbericht als </w:t>
      </w:r>
      <w:proofErr w:type="spellStart"/>
      <w:r w:rsidRPr="004844DA">
        <w:rPr>
          <w:sz w:val="24"/>
          <w:szCs w:val="24"/>
        </w:rPr>
        <w:t>pdf</w:t>
      </w:r>
      <w:proofErr w:type="spellEnd"/>
      <w:r w:rsidRPr="004844DA">
        <w:rPr>
          <w:sz w:val="24"/>
          <w:szCs w:val="24"/>
        </w:rPr>
        <w:t xml:space="preserve"> ausgedruckt werden.</w:t>
      </w:r>
      <w:r w:rsidRPr="004844DA">
        <w:rPr>
          <w:sz w:val="24"/>
          <w:szCs w:val="24"/>
        </w:rPr>
        <w:br/>
      </w:r>
      <w:r w:rsidRPr="004844DA">
        <w:rPr>
          <w:sz w:val="24"/>
          <w:szCs w:val="24"/>
        </w:rPr>
        <w:br/>
        <w:t>Mit &lt;Zurück zur Einstiegsseite&gt; kommen sie auf die Seite nach Abschnitt 1 zurück und können allenfalls vorhandene weitere Spiele erfassen.</w:t>
      </w:r>
      <w:r w:rsidRPr="004844DA">
        <w:rPr>
          <w:sz w:val="24"/>
          <w:szCs w:val="24"/>
        </w:rPr>
        <w:br/>
      </w:r>
    </w:p>
    <w:p w:rsidR="004844DA" w:rsidRDefault="004844DA" w:rsidP="00A66DB6">
      <w:pPr>
        <w:pStyle w:val="KeinLeerraum"/>
        <w:numPr>
          <w:ilvl w:val="0"/>
          <w:numId w:val="1"/>
        </w:numPr>
        <w:ind w:left="0"/>
        <w:rPr>
          <w:sz w:val="24"/>
          <w:szCs w:val="24"/>
        </w:rPr>
      </w:pPr>
      <w:r w:rsidRPr="004844DA">
        <w:rPr>
          <w:b/>
          <w:sz w:val="24"/>
          <w:szCs w:val="24"/>
        </w:rPr>
        <w:t>Genehmigung</w:t>
      </w:r>
      <w:r w:rsidRPr="004844DA">
        <w:rPr>
          <w:b/>
          <w:sz w:val="24"/>
          <w:szCs w:val="24"/>
        </w:rPr>
        <w:tab/>
      </w:r>
      <w:r w:rsidRPr="004844DA">
        <w:rPr>
          <w:sz w:val="24"/>
          <w:szCs w:val="24"/>
        </w:rPr>
        <w:br/>
      </w:r>
      <w:r w:rsidRPr="004844DA">
        <w:rPr>
          <w:sz w:val="24"/>
          <w:szCs w:val="24"/>
        </w:rPr>
        <w:br/>
        <w:t xml:space="preserve">Alle von den Klubs eingegebenen Matchblätter werden anschliessend vom zuständigen Verband genehmigt. Wenn die Genehmigung erteilt wurde, sind diese Spiele mit </w:t>
      </w:r>
      <w:r w:rsidRPr="004844DA">
        <w:rPr>
          <w:sz w:val="24"/>
          <w:szCs w:val="24"/>
        </w:rPr>
        <w:sym w:font="Wingdings" w:char="F0FC"/>
      </w:r>
      <w:r w:rsidRPr="004844DA">
        <w:rPr>
          <w:sz w:val="24"/>
          <w:szCs w:val="24"/>
        </w:rPr>
        <w:t xml:space="preserve"> gekennzeichnet. Der Verband filtert die Spiele nach diversen Kriterien, wie zu späte Eingabe des Matchblattes, Nichtantreten, Reglements Verstoss und spricht die dazugehörigen Bussen aus. Die fehlbaren Klubs erhalten einen Bussenbescheid mit Rechnung. </w:t>
      </w:r>
      <w:r w:rsidR="0026459D" w:rsidRPr="004844DA">
        <w:rPr>
          <w:sz w:val="24"/>
          <w:szCs w:val="24"/>
        </w:rPr>
        <w:t>Reglements Verstösse</w:t>
      </w:r>
      <w:r w:rsidRPr="004844DA">
        <w:rPr>
          <w:sz w:val="24"/>
          <w:szCs w:val="24"/>
        </w:rPr>
        <w:t xml:space="preserve"> werden nach Genehmigung durch den Verband unter 2. Kontrolle mit entsprechenden Hinweisen in </w:t>
      </w:r>
      <w:r w:rsidRPr="004844DA">
        <w:rPr>
          <w:b/>
          <w:sz w:val="24"/>
          <w:szCs w:val="24"/>
        </w:rPr>
        <w:t>ROT</w:t>
      </w:r>
      <w:r w:rsidRPr="004844DA">
        <w:rPr>
          <w:sz w:val="24"/>
          <w:szCs w:val="24"/>
        </w:rPr>
        <w:t xml:space="preserve"> aufgelistet. Im Beispiel wurde ein B14-Spieler anstatt dem gemeldeten B12-Spieler eingesetzt. Ersatzspieler dürfen höchstens gleich stark klassiert sein wie der Spielern, den sie ersetzen. </w:t>
      </w:r>
      <w:r w:rsidRPr="004844DA">
        <w:rPr>
          <w:sz w:val="24"/>
          <w:szCs w:val="24"/>
        </w:rPr>
        <w:br/>
      </w:r>
      <w:r w:rsidR="0026459D">
        <w:rPr>
          <w:sz w:val="24"/>
          <w:szCs w:val="24"/>
        </w:rPr>
        <w:br/>
      </w:r>
      <w:r w:rsidR="0026459D">
        <w:rPr>
          <w:sz w:val="24"/>
          <w:szCs w:val="24"/>
        </w:rPr>
        <w:br/>
      </w:r>
      <w:r w:rsidR="0026459D">
        <w:rPr>
          <w:sz w:val="24"/>
          <w:szCs w:val="24"/>
        </w:rPr>
        <w:br/>
      </w:r>
      <w:r w:rsidRPr="004844DA">
        <w:rPr>
          <w:sz w:val="24"/>
          <w:szCs w:val="24"/>
        </w:rPr>
        <w:drawing>
          <wp:inline distT="0" distB="0" distL="0" distR="0" wp14:anchorId="69E39209" wp14:editId="5A6659E1">
            <wp:extent cx="6324837" cy="2522482"/>
            <wp:effectExtent l="0" t="0" r="0" b="0"/>
            <wp:docPr id="790" name="Grafik 790" descr="cid:7E9CB6F2-6109-44BC-B2ED-7D41DE44C575@inhouse.datenautomaten.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04EFC7C-A156-4C8B-8C9D-21CAC9F7E6AD" descr="cid:7E9CB6F2-6109-44BC-B2ED-7D41DE44C575@inhouse.datenautomaten.nu"/>
                    <pic:cNvPicPr>
                      <a:picLocks noChangeAspect="1" noChangeArrowheads="1"/>
                    </pic:cNvPicPr>
                  </pic:nvPicPr>
                  <pic:blipFill>
                    <a:blip r:embed="rId35" r:link="rId36">
                      <a:extLst>
                        <a:ext uri="{28A0092B-C50C-407E-A947-70E740481C1C}">
                          <a14:useLocalDpi xmlns:a14="http://schemas.microsoft.com/office/drawing/2010/main" val="0"/>
                        </a:ext>
                      </a:extLst>
                    </a:blip>
                    <a:srcRect/>
                    <a:stretch>
                      <a:fillRect/>
                    </a:stretch>
                  </pic:blipFill>
                  <pic:spPr bwMode="auto">
                    <a:xfrm>
                      <a:off x="0" y="0"/>
                      <a:ext cx="6324837" cy="2522482"/>
                    </a:xfrm>
                    <a:prstGeom prst="rect">
                      <a:avLst/>
                    </a:prstGeom>
                    <a:noFill/>
                    <a:ln>
                      <a:noFill/>
                    </a:ln>
                  </pic:spPr>
                </pic:pic>
              </a:graphicData>
            </a:graphic>
          </wp:inline>
        </w:drawing>
      </w:r>
      <w:r w:rsidRPr="004844DA">
        <w:rPr>
          <w:sz w:val="24"/>
          <w:szCs w:val="24"/>
        </w:rPr>
        <w:br/>
      </w:r>
    </w:p>
    <w:p w:rsidR="0026459D" w:rsidRDefault="0026459D" w:rsidP="0026459D">
      <w:pPr>
        <w:pStyle w:val="KeinLeerraum"/>
        <w:rPr>
          <w:sz w:val="24"/>
          <w:szCs w:val="24"/>
        </w:rPr>
      </w:pPr>
    </w:p>
    <w:p w:rsidR="0026459D" w:rsidRPr="004844DA" w:rsidRDefault="0026459D" w:rsidP="0026459D">
      <w:pPr>
        <w:pStyle w:val="KeinLeerraum"/>
        <w:rPr>
          <w:sz w:val="24"/>
          <w:szCs w:val="24"/>
        </w:rPr>
      </w:pPr>
    </w:p>
    <w:p w:rsidR="0026459D" w:rsidRDefault="0026459D" w:rsidP="0026459D">
      <w:pPr>
        <w:pStyle w:val="KeinLeerraum"/>
        <w:rPr>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86784" behindDoc="1" locked="0" layoutInCell="1" allowOverlap="1" wp14:anchorId="3F035519" wp14:editId="7DE482C2">
                <wp:simplePos x="0" y="0"/>
                <wp:positionH relativeFrom="column">
                  <wp:posOffset>-89547</wp:posOffset>
                </wp:positionH>
                <wp:positionV relativeFrom="paragraph">
                  <wp:posOffset>-830424</wp:posOffset>
                </wp:positionV>
                <wp:extent cx="6132830" cy="603250"/>
                <wp:effectExtent l="0" t="0" r="0" b="6350"/>
                <wp:wrapNone/>
                <wp:docPr id="792" name="Textfeld 792"/>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Notizen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92" o:spid="_x0000_s1051" type="#_x0000_t202" style="position:absolute;margin-left:-7.05pt;margin-top:-65.4pt;width:482.9pt;height:47.5pt;z-index:-251229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" filled="f" stroked="f" strokeweight=".5pt">
                <v:textbox>
                  <w:txbxContent>
                    <w:p w:rsidR="0026459D" w:rsidRDefault="0026459D" w:rsidP="0026459D">
                      <w:r>
                        <w:rPr>
                          <w:rFonts w:ascii="Arial" w:hAnsi="Arial" w:cs="Arial"/>
                          <w:color w:val="C00000"/>
                          <w:sz w:val="56"/>
                          <w:szCs w:val="80"/>
                        </w:rPr>
                        <w:t>Notizen</w:t>
                      </w:r>
                    </w:p>
                  </w:txbxContent>
                </v:textbox>
              </v:shape>
            </w:pict>
          </mc:Fallback>
        </mc:AlternateContent>
      </w: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Pr="00BB654E" w:rsidRDefault="0026459D" w:rsidP="0026459D">
      <w:pPr>
        <w:pStyle w:val="KeinLeerraum"/>
        <w:rPr>
          <w:sz w:val="24"/>
          <w:szCs w:val="24"/>
        </w:rPr>
      </w:pPr>
      <w:r>
        <w:rPr>
          <w:sz w:val="24"/>
          <w:szCs w:val="24"/>
        </w:rPr>
        <w:t>___________________________________________________________________________</w:t>
      </w:r>
      <w:r>
        <w:rPr>
          <w:sz w:val="24"/>
          <w:szCs w:val="24"/>
        </w:rPr>
        <w:br/>
      </w:r>
    </w:p>
    <w:p w:rsidR="0026459D" w:rsidRDefault="0026459D" w:rsidP="0026459D">
      <w:pPr>
        <w:pStyle w:val="KeinLeerraum"/>
        <w:rPr>
          <w:sz w:val="24"/>
          <w:szCs w:val="24"/>
        </w:rPr>
      </w:pPr>
      <w:r>
        <w:rPr>
          <w:rFonts w:cs="Arial"/>
          <w:noProof/>
          <w:sz w:val="24"/>
          <w:szCs w:val="24"/>
          <w:u w:val="single"/>
          <w:lang w:eastAsia="de-CH"/>
        </w:rPr>
        <w:lastRenderedPageBreak/>
        <mc:AlternateContent>
          <mc:Choice Requires="wps">
            <w:drawing>
              <wp:anchor distT="0" distB="0" distL="114300" distR="114300" simplePos="0" relativeHeight="252084736" behindDoc="1" locked="0" layoutInCell="1" allowOverlap="1" wp14:anchorId="7A147463" wp14:editId="7DC1E2B6">
                <wp:simplePos x="0" y="0"/>
                <wp:positionH relativeFrom="column">
                  <wp:posOffset>-89547</wp:posOffset>
                </wp:positionH>
                <wp:positionV relativeFrom="paragraph">
                  <wp:posOffset>-821798</wp:posOffset>
                </wp:positionV>
                <wp:extent cx="6132830" cy="603250"/>
                <wp:effectExtent l="0" t="0" r="0" b="6350"/>
                <wp:wrapNone/>
                <wp:docPr id="791" name="Textfeld 791"/>
                <wp:cNvGraphicFramePr/>
                <a:graphic xmlns:a="http://schemas.openxmlformats.org/drawingml/2006/main">
                  <a:graphicData uri="http://schemas.microsoft.com/office/word/2010/wordprocessingShape">
                    <wps:wsp>
                      <wps:cNvSpPr txBox="1"/>
                      <wps:spPr>
                        <a:xfrm>
                          <a:off x="0" y="0"/>
                          <a:ext cx="6132830" cy="603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6459D" w:rsidRDefault="0026459D" w:rsidP="0026459D">
                            <w:r>
                              <w:rPr>
                                <w:rFonts w:ascii="Arial" w:hAnsi="Arial" w:cs="Arial"/>
                                <w:color w:val="C00000"/>
                                <w:sz w:val="56"/>
                                <w:szCs w:val="80"/>
                              </w:rPr>
                              <w:t>Notizen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feld 791" o:spid="_x0000_s1052" type="#_x0000_t202" style="position:absolute;margin-left:-7.05pt;margin-top:-64.7pt;width:482.9pt;height:47.5pt;z-index:-251231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" filled="f" stroked="f" strokeweight=".5pt">
                <v:textbox>
                  <w:txbxContent>
                    <w:p w:rsidR="0026459D" w:rsidRDefault="0026459D" w:rsidP="0026459D">
                      <w:r>
                        <w:rPr>
                          <w:rFonts w:ascii="Arial" w:hAnsi="Arial" w:cs="Arial"/>
                          <w:color w:val="C00000"/>
                          <w:sz w:val="56"/>
                          <w:szCs w:val="80"/>
                        </w:rPr>
                        <w:t>Notizen</w:t>
                      </w:r>
                    </w:p>
                  </w:txbxContent>
                </v:textbox>
              </v:shape>
            </w:pict>
          </mc:Fallback>
        </mc:AlternateContent>
      </w: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6459D" w:rsidRDefault="0026459D" w:rsidP="0026459D">
      <w:pPr>
        <w:pStyle w:val="KeinLeerraum"/>
        <w:rPr>
          <w:sz w:val="24"/>
          <w:szCs w:val="24"/>
        </w:rPr>
      </w:pPr>
      <w:r>
        <w:rPr>
          <w:sz w:val="24"/>
          <w:szCs w:val="24"/>
        </w:rPr>
        <w:t>___________________________________________________________________________</w:t>
      </w:r>
    </w:p>
    <w:p w:rsidR="0026459D" w:rsidRDefault="0026459D" w:rsidP="0026459D">
      <w:pPr>
        <w:pStyle w:val="KeinLeerraum"/>
        <w:rPr>
          <w:sz w:val="24"/>
          <w:szCs w:val="24"/>
        </w:rPr>
      </w:pPr>
    </w:p>
    <w:p w:rsidR="0027004B" w:rsidRPr="00BB654E" w:rsidRDefault="0026459D" w:rsidP="00BB654E">
      <w:pPr>
        <w:pStyle w:val="KeinLeerraum"/>
        <w:rPr>
          <w:sz w:val="24"/>
          <w:szCs w:val="24"/>
        </w:rPr>
      </w:pPr>
      <w:r>
        <w:rPr>
          <w:sz w:val="24"/>
          <w:szCs w:val="24"/>
        </w:rPr>
        <w:t>___________________________________________________________________________</w:t>
      </w:r>
      <w:r>
        <w:rPr>
          <w:sz w:val="24"/>
          <w:szCs w:val="24"/>
        </w:rPr>
        <w:br/>
      </w:r>
    </w:p>
    <w:sectPr w:rsidR="0027004B" w:rsidRPr="00BB654E" w:rsidSect="00E47D84">
      <w:headerReference w:type="default" r:id="rId37"/>
      <w:footerReference w:type="default" r:id="rId38"/>
      <w:type w:val="nextColumn"/>
      <w:pgSz w:w="11907" w:h="16838" w:code="9"/>
      <w:pgMar w:top="1418" w:right="992"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3B3F" w:rsidRDefault="00B03B3F" w:rsidP="00354525">
      <w:pPr>
        <w:spacing w:after="0" w:line="240" w:lineRule="auto"/>
      </w:pPr>
      <w:r>
        <w:separator/>
      </w:r>
    </w:p>
  </w:endnote>
  <w:endnote w:type="continuationSeparator" w:id="0">
    <w:p w:rsidR="00B03B3F" w:rsidRDefault="00B03B3F" w:rsidP="003545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B3F" w:rsidRPr="00511648" w:rsidRDefault="00B03B3F" w:rsidP="005A4889">
    <w:pPr>
      <w:pStyle w:val="Fuzeile"/>
      <w:pBdr>
        <w:top w:val="single" w:sz="4" w:space="1" w:color="auto"/>
      </w:pBdr>
      <w:tabs>
        <w:tab w:val="clear" w:pos="9072"/>
        <w:tab w:val="right" w:pos="9071"/>
      </w:tabs>
      <w:rPr>
        <w:sz w:val="24"/>
        <w:szCs w:val="24"/>
        <w:lang w:val="en-US"/>
      </w:rPr>
    </w:pPr>
    <w:r w:rsidRPr="00511648">
      <w:rPr>
        <w:sz w:val="24"/>
        <w:szCs w:val="24"/>
        <w:lang w:val="en-US"/>
      </w:rPr>
      <w:t xml:space="preserve">TTC Bern – </w:t>
    </w:r>
    <w:r w:rsidRPr="00511648">
      <w:rPr>
        <w:sz w:val="24"/>
        <w:szCs w:val="24"/>
      </w:rPr>
      <w:t>Handbuch</w:t>
    </w:r>
    <w:r w:rsidRPr="00511648">
      <w:rPr>
        <w:sz w:val="24"/>
        <w:szCs w:val="24"/>
        <w:lang w:val="en-US"/>
      </w:rPr>
      <w:t xml:space="preserve"> </w:t>
    </w:r>
    <w:r w:rsidR="00511648" w:rsidRPr="00511648">
      <w:rPr>
        <w:sz w:val="24"/>
        <w:szCs w:val="24"/>
        <w:lang w:val="en-US"/>
      </w:rPr>
      <w:t>Team-Captain</w:t>
    </w:r>
    <w:r w:rsidRPr="00511648">
      <w:rPr>
        <w:sz w:val="24"/>
        <w:szCs w:val="24"/>
        <w:lang w:val="en-US"/>
      </w:rPr>
      <w:tab/>
    </w:r>
    <w:r w:rsidRPr="00511648">
      <w:rPr>
        <w:sz w:val="24"/>
        <w:szCs w:val="24"/>
        <w:lang w:val="en-US"/>
      </w:rPr>
      <w:tab/>
    </w:r>
    <w:r w:rsidRPr="005A4889">
      <w:rPr>
        <w:sz w:val="24"/>
        <w:szCs w:val="24"/>
      </w:rPr>
      <w:fldChar w:fldCharType="begin"/>
    </w:r>
    <w:r w:rsidRPr="00511648">
      <w:rPr>
        <w:sz w:val="24"/>
        <w:szCs w:val="24"/>
        <w:lang w:val="en-US"/>
      </w:rPr>
      <w:instrText>PAGE   \* MERGEFORMAT</w:instrText>
    </w:r>
    <w:r w:rsidRPr="005A4889">
      <w:rPr>
        <w:sz w:val="24"/>
        <w:szCs w:val="24"/>
      </w:rPr>
      <w:fldChar w:fldCharType="separate"/>
    </w:r>
    <w:r w:rsidR="008062D7">
      <w:rPr>
        <w:noProof/>
        <w:sz w:val="24"/>
        <w:szCs w:val="24"/>
        <w:lang w:val="en-US"/>
      </w:rPr>
      <w:t>12</w:t>
    </w:r>
    <w:r w:rsidRPr="005A4889">
      <w:rPr>
        <w:sz w:val="24"/>
        <w:szCs w:val="24"/>
      </w:rPr>
      <w:fldChar w:fldCharType="end"/>
    </w:r>
  </w:p>
  <w:p w:rsidR="00B03B3F" w:rsidRPr="00511648" w:rsidRDefault="00B03B3F">
    <w:pPr>
      <w:pStyle w:val="Fuzeil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3B3F" w:rsidRDefault="00B03B3F" w:rsidP="00354525">
      <w:pPr>
        <w:spacing w:after="0" w:line="240" w:lineRule="auto"/>
      </w:pPr>
      <w:r>
        <w:separator/>
      </w:r>
    </w:p>
  </w:footnote>
  <w:footnote w:type="continuationSeparator" w:id="0">
    <w:p w:rsidR="00B03B3F" w:rsidRDefault="00B03B3F" w:rsidP="0035452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3B3F" w:rsidRPr="00C73C50" w:rsidRDefault="00B03B3F" w:rsidP="00354525">
    <w:pPr>
      <w:spacing w:after="0"/>
      <w:rPr>
        <w:rFonts w:ascii="Arial" w:hAnsi="Arial" w:cs="Arial"/>
        <w:color w:val="C00000"/>
        <w:sz w:val="56"/>
        <w:szCs w:val="80"/>
      </w:rPr>
    </w:pPr>
    <w:r>
      <w:rPr>
        <w:noProof/>
        <w:lang w:eastAsia="de-CH"/>
      </w:rPr>
      <mc:AlternateContent>
        <mc:Choice Requires="wps">
          <w:drawing>
            <wp:anchor distT="0" distB="0" distL="114300" distR="114300" simplePos="0" relativeHeight="251662848" behindDoc="1" locked="0" layoutInCell="1" allowOverlap="1" wp14:anchorId="4011F1CE" wp14:editId="0B7634D2">
              <wp:simplePos x="0" y="0"/>
              <wp:positionH relativeFrom="column">
                <wp:posOffset>-748030</wp:posOffset>
              </wp:positionH>
              <wp:positionV relativeFrom="paragraph">
                <wp:posOffset>-202565</wp:posOffset>
              </wp:positionV>
              <wp:extent cx="7591425" cy="807720"/>
              <wp:effectExtent l="0" t="0" r="9525" b="0"/>
              <wp:wrapNone/>
              <wp:docPr id="8" name="Rectangle 6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91425" cy="807720"/>
                      </a:xfrm>
                      <a:prstGeom prst="rect">
                        <a:avLst/>
                      </a:prstGeom>
                      <a:solidFill>
                        <a:srgbClr val="BFBFB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93" o:spid="_x0000_s1026" style="position:absolute;margin-left:-58.9pt;margin-top:-15.95pt;width:597.75pt;height:6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" fillcolor="#bfbfbf" stroked="f"/>
          </w:pict>
        </mc:Fallback>
      </mc:AlternateContent>
    </w:r>
    <w:r>
      <w:rPr>
        <w:noProof/>
        <w:lang w:eastAsia="de-CH"/>
      </w:rPr>
      <w:drawing>
        <wp:anchor distT="0" distB="0" distL="114300" distR="114300" simplePos="0" relativeHeight="251663872" behindDoc="0" locked="0" layoutInCell="1" allowOverlap="1" wp14:anchorId="50D50C9E" wp14:editId="1851E94F">
          <wp:simplePos x="0" y="0"/>
          <wp:positionH relativeFrom="column">
            <wp:posOffset>5505450</wp:posOffset>
          </wp:positionH>
          <wp:positionV relativeFrom="paragraph">
            <wp:posOffset>-197485</wp:posOffset>
          </wp:positionV>
          <wp:extent cx="924560" cy="924560"/>
          <wp:effectExtent l="0" t="0" r="0" b="0"/>
          <wp:wrapNone/>
          <wp:docPr id="34" name="Bild 709" descr="TTCB-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709" descr="TTCB-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4560" cy="9245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de-CH"/>
      </w:rPr>
      <mc:AlternateContent>
        <mc:Choice Requires="wps">
          <w:drawing>
            <wp:anchor distT="0" distB="0" distL="114300" distR="114300" simplePos="0" relativeHeight="251661824" behindDoc="0" locked="0" layoutInCell="1" allowOverlap="1" wp14:anchorId="1970425C" wp14:editId="02AE81EB">
              <wp:simplePos x="0" y="0"/>
              <wp:positionH relativeFrom="column">
                <wp:posOffset>4726940</wp:posOffset>
              </wp:positionH>
              <wp:positionV relativeFrom="paragraph">
                <wp:posOffset>-203200</wp:posOffset>
              </wp:positionV>
              <wp:extent cx="4927600" cy="807720"/>
              <wp:effectExtent l="0" t="0" r="6350" b="0"/>
              <wp:wrapNone/>
              <wp:docPr id="3" name="AutoShape 6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7600" cy="807720"/>
                      </a:xfrm>
                      <a:prstGeom prst="parallelogram">
                        <a:avLst>
                          <a:gd name="adj" fmla="val 93741"/>
                        </a:avLst>
                      </a:prstGeom>
                      <a:solidFill>
                        <a:srgbClr val="C00000">
                          <a:alpha val="64999"/>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03B3F" w:rsidRDefault="00B03B3F" w:rsidP="00354525">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697" o:spid="_x0000_s1053" type="#_x0000_t7" style="position:absolute;margin-left:372.2pt;margin-top:-16pt;width:388pt;height:63.6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" adj="3319" fillcolor="#c00000" stroked="f">
              <v:fill opacity="42662f"/>
              <v:textbox>
                <w:txbxContent>
                  <w:p w:rsidR="00B03B3F" w:rsidRDefault="00B03B3F" w:rsidP="00354525">
                    <w:pPr>
                      <w:jc w:val="center"/>
                    </w:pPr>
                  </w:p>
                </w:txbxContent>
              </v:textbox>
            </v:shape>
          </w:pict>
        </mc:Fallback>
      </mc:AlternateContent>
    </w:r>
    <w:r>
      <w:rPr>
        <w:rFonts w:ascii="Arial" w:hAnsi="Arial" w:cs="Arial"/>
        <w:color w:val="C00000"/>
        <w:sz w:val="56"/>
        <w:szCs w:val="80"/>
      </w:rPr>
      <w:t xml:space="preserve"> </w:t>
    </w:r>
  </w:p>
  <w:p w:rsidR="00B03B3F" w:rsidRDefault="00B03B3F" w:rsidP="00354525">
    <w:pPr>
      <w:pStyle w:val="Kopfzeile"/>
    </w:pPr>
  </w:p>
  <w:p w:rsidR="00B03B3F" w:rsidRDefault="00B03B3F">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5C2C4B"/>
    <w:multiLevelType w:val="multilevel"/>
    <w:tmpl w:val="C00C1514"/>
    <w:lvl w:ilvl="0">
      <w:start w:val="1"/>
      <w:numFmt w:val="decimal"/>
      <w:lvlText w:val="%1."/>
      <w:lvlJc w:val="left"/>
      <w:pPr>
        <w:ind w:left="502" w:hanging="360"/>
      </w:pPr>
      <w:rPr>
        <w:b/>
      </w:rPr>
    </w:lvl>
    <w:lvl w:ilvl="1">
      <w:start w:val="1"/>
      <w:numFmt w:val="decimal"/>
      <w:lvlText w:val="%1.%2."/>
      <w:lvlJc w:val="left"/>
      <w:pPr>
        <w:ind w:left="934" w:hanging="432"/>
      </w:pPr>
      <w:rPr>
        <w:b/>
      </w:rPr>
    </w:lvl>
    <w:lvl w:ilvl="2">
      <w:start w:val="1"/>
      <w:numFmt w:val="decimal"/>
      <w:lvlText w:val="%1.%2.%3."/>
      <w:lvlJc w:val="left"/>
      <w:pPr>
        <w:ind w:left="1366" w:hanging="504"/>
      </w:pPr>
    </w:lvl>
    <w:lvl w:ilvl="3">
      <w:start w:val="1"/>
      <w:numFmt w:val="decimal"/>
      <w:lvlText w:val="%1.%2.%3.%4."/>
      <w:lvlJc w:val="left"/>
      <w:pPr>
        <w:ind w:left="1870" w:hanging="648"/>
      </w:pPr>
    </w:lvl>
    <w:lvl w:ilvl="4">
      <w:start w:val="1"/>
      <w:numFmt w:val="decimal"/>
      <w:lvlText w:val="%1.%2.%3.%4.%5."/>
      <w:lvlJc w:val="left"/>
      <w:pPr>
        <w:ind w:left="2374" w:hanging="792"/>
      </w:pPr>
    </w:lvl>
    <w:lvl w:ilvl="5">
      <w:start w:val="1"/>
      <w:numFmt w:val="decimal"/>
      <w:lvlText w:val="%1.%2.%3.%4.%5.%6."/>
      <w:lvlJc w:val="left"/>
      <w:pPr>
        <w:ind w:left="2878" w:hanging="936"/>
      </w:pPr>
    </w:lvl>
    <w:lvl w:ilvl="6">
      <w:start w:val="1"/>
      <w:numFmt w:val="decimal"/>
      <w:lvlText w:val="%1.%2.%3.%4.%5.%6.%7."/>
      <w:lvlJc w:val="left"/>
      <w:pPr>
        <w:ind w:left="3382" w:hanging="1080"/>
      </w:pPr>
    </w:lvl>
    <w:lvl w:ilvl="7">
      <w:start w:val="1"/>
      <w:numFmt w:val="decimal"/>
      <w:lvlText w:val="%1.%2.%3.%4.%5.%6.%7.%8."/>
      <w:lvlJc w:val="left"/>
      <w:pPr>
        <w:ind w:left="3886" w:hanging="1224"/>
      </w:pPr>
    </w:lvl>
    <w:lvl w:ilvl="8">
      <w:start w:val="1"/>
      <w:numFmt w:val="decimal"/>
      <w:lvlText w:val="%1.%2.%3.%4.%5.%6.%7.%8.%9."/>
      <w:lvlJc w:val="left"/>
      <w:pPr>
        <w:ind w:left="4462" w:hanging="1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proofState w:spelling="clean" w:grammar="clean"/>
  <w:attachedTemplate r:id="rId1"/>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445D"/>
    <w:rsid w:val="00004C5B"/>
    <w:rsid w:val="00021939"/>
    <w:rsid w:val="000326E0"/>
    <w:rsid w:val="00060CE4"/>
    <w:rsid w:val="0006445D"/>
    <w:rsid w:val="000812F8"/>
    <w:rsid w:val="000A13A5"/>
    <w:rsid w:val="000A3988"/>
    <w:rsid w:val="000B0DA9"/>
    <w:rsid w:val="000C4A9D"/>
    <w:rsid w:val="000C516D"/>
    <w:rsid w:val="000C61F2"/>
    <w:rsid w:val="000D0639"/>
    <w:rsid w:val="000E5F6A"/>
    <w:rsid w:val="001064FF"/>
    <w:rsid w:val="001142C6"/>
    <w:rsid w:val="00132FB5"/>
    <w:rsid w:val="0013679E"/>
    <w:rsid w:val="001435E6"/>
    <w:rsid w:val="00152FBE"/>
    <w:rsid w:val="00160B49"/>
    <w:rsid w:val="001647CD"/>
    <w:rsid w:val="0019107C"/>
    <w:rsid w:val="00197D77"/>
    <w:rsid w:val="001A6FDF"/>
    <w:rsid w:val="001B0FA5"/>
    <w:rsid w:val="001B1707"/>
    <w:rsid w:val="001B4DC4"/>
    <w:rsid w:val="001B7642"/>
    <w:rsid w:val="001C2967"/>
    <w:rsid w:val="001D68D7"/>
    <w:rsid w:val="001D71E8"/>
    <w:rsid w:val="001E0A8D"/>
    <w:rsid w:val="001F7554"/>
    <w:rsid w:val="00200C68"/>
    <w:rsid w:val="00200EBE"/>
    <w:rsid w:val="0020311D"/>
    <w:rsid w:val="00210729"/>
    <w:rsid w:val="00224275"/>
    <w:rsid w:val="0023226F"/>
    <w:rsid w:val="00245AB6"/>
    <w:rsid w:val="00256362"/>
    <w:rsid w:val="00263222"/>
    <w:rsid w:val="0026459D"/>
    <w:rsid w:val="0027004B"/>
    <w:rsid w:val="00271B79"/>
    <w:rsid w:val="00274964"/>
    <w:rsid w:val="0027528C"/>
    <w:rsid w:val="00276A68"/>
    <w:rsid w:val="00280C2F"/>
    <w:rsid w:val="00283368"/>
    <w:rsid w:val="002909FA"/>
    <w:rsid w:val="00291DED"/>
    <w:rsid w:val="002A0D85"/>
    <w:rsid w:val="002A480C"/>
    <w:rsid w:val="002C5109"/>
    <w:rsid w:val="002C74EE"/>
    <w:rsid w:val="002F0613"/>
    <w:rsid w:val="002F2087"/>
    <w:rsid w:val="003205F2"/>
    <w:rsid w:val="00320689"/>
    <w:rsid w:val="003265AE"/>
    <w:rsid w:val="00354525"/>
    <w:rsid w:val="00367A2A"/>
    <w:rsid w:val="0037279F"/>
    <w:rsid w:val="00374580"/>
    <w:rsid w:val="003A008B"/>
    <w:rsid w:val="003A4BB1"/>
    <w:rsid w:val="003B43D3"/>
    <w:rsid w:val="003D4399"/>
    <w:rsid w:val="00400CFC"/>
    <w:rsid w:val="0040113B"/>
    <w:rsid w:val="00405CDB"/>
    <w:rsid w:val="004329EC"/>
    <w:rsid w:val="0044177C"/>
    <w:rsid w:val="004436DC"/>
    <w:rsid w:val="00474259"/>
    <w:rsid w:val="004844DA"/>
    <w:rsid w:val="0048672F"/>
    <w:rsid w:val="004944B7"/>
    <w:rsid w:val="004B7719"/>
    <w:rsid w:val="004B7EDF"/>
    <w:rsid w:val="004C696C"/>
    <w:rsid w:val="004D3AEC"/>
    <w:rsid w:val="004D7EC7"/>
    <w:rsid w:val="00500CCC"/>
    <w:rsid w:val="005033D8"/>
    <w:rsid w:val="00503400"/>
    <w:rsid w:val="00511648"/>
    <w:rsid w:val="0051770B"/>
    <w:rsid w:val="00520BDD"/>
    <w:rsid w:val="005301A1"/>
    <w:rsid w:val="00556E54"/>
    <w:rsid w:val="00565BC5"/>
    <w:rsid w:val="00574B22"/>
    <w:rsid w:val="00583500"/>
    <w:rsid w:val="005A1F8A"/>
    <w:rsid w:val="005A334D"/>
    <w:rsid w:val="005A4889"/>
    <w:rsid w:val="005A708B"/>
    <w:rsid w:val="005C2DEA"/>
    <w:rsid w:val="005D5C2E"/>
    <w:rsid w:val="00603D2B"/>
    <w:rsid w:val="0062538E"/>
    <w:rsid w:val="00634779"/>
    <w:rsid w:val="00645C0F"/>
    <w:rsid w:val="006471DB"/>
    <w:rsid w:val="00651385"/>
    <w:rsid w:val="006514E5"/>
    <w:rsid w:val="00652199"/>
    <w:rsid w:val="00654719"/>
    <w:rsid w:val="006667F1"/>
    <w:rsid w:val="00697E42"/>
    <w:rsid w:val="006A0958"/>
    <w:rsid w:val="006C147C"/>
    <w:rsid w:val="006D4B3B"/>
    <w:rsid w:val="006E5758"/>
    <w:rsid w:val="00711837"/>
    <w:rsid w:val="00771A9F"/>
    <w:rsid w:val="0078759E"/>
    <w:rsid w:val="00790265"/>
    <w:rsid w:val="0079028B"/>
    <w:rsid w:val="00790EC6"/>
    <w:rsid w:val="007A44A3"/>
    <w:rsid w:val="007B0D05"/>
    <w:rsid w:val="007D0967"/>
    <w:rsid w:val="007E0A73"/>
    <w:rsid w:val="0080140B"/>
    <w:rsid w:val="00802BC4"/>
    <w:rsid w:val="008062D7"/>
    <w:rsid w:val="00822EA9"/>
    <w:rsid w:val="00830449"/>
    <w:rsid w:val="00862D4E"/>
    <w:rsid w:val="008727C8"/>
    <w:rsid w:val="0088227D"/>
    <w:rsid w:val="00891B2F"/>
    <w:rsid w:val="00897D00"/>
    <w:rsid w:val="008A0F34"/>
    <w:rsid w:val="008B3C0B"/>
    <w:rsid w:val="008B5024"/>
    <w:rsid w:val="008D37EB"/>
    <w:rsid w:val="008F1ACA"/>
    <w:rsid w:val="008F3026"/>
    <w:rsid w:val="0095424E"/>
    <w:rsid w:val="009568CD"/>
    <w:rsid w:val="00977416"/>
    <w:rsid w:val="00977F65"/>
    <w:rsid w:val="00996C53"/>
    <w:rsid w:val="00997F09"/>
    <w:rsid w:val="009A77EB"/>
    <w:rsid w:val="009B551D"/>
    <w:rsid w:val="009C46EF"/>
    <w:rsid w:val="009D000F"/>
    <w:rsid w:val="009E157C"/>
    <w:rsid w:val="009E1CC7"/>
    <w:rsid w:val="009E209A"/>
    <w:rsid w:val="009E465D"/>
    <w:rsid w:val="00A2345A"/>
    <w:rsid w:val="00A2351A"/>
    <w:rsid w:val="00A32C6C"/>
    <w:rsid w:val="00A45008"/>
    <w:rsid w:val="00A46289"/>
    <w:rsid w:val="00A66DB6"/>
    <w:rsid w:val="00A70CF6"/>
    <w:rsid w:val="00A937B3"/>
    <w:rsid w:val="00AA3846"/>
    <w:rsid w:val="00AA7EF4"/>
    <w:rsid w:val="00AB3677"/>
    <w:rsid w:val="00AC7DB3"/>
    <w:rsid w:val="00AD0AB8"/>
    <w:rsid w:val="00AD47FD"/>
    <w:rsid w:val="00B03B3F"/>
    <w:rsid w:val="00B47CE9"/>
    <w:rsid w:val="00B502EE"/>
    <w:rsid w:val="00B66277"/>
    <w:rsid w:val="00B66F67"/>
    <w:rsid w:val="00B80F68"/>
    <w:rsid w:val="00BB654E"/>
    <w:rsid w:val="00C10D5F"/>
    <w:rsid w:val="00C20FF5"/>
    <w:rsid w:val="00C31893"/>
    <w:rsid w:val="00C3594D"/>
    <w:rsid w:val="00C41668"/>
    <w:rsid w:val="00C60FE5"/>
    <w:rsid w:val="00C829D7"/>
    <w:rsid w:val="00C86879"/>
    <w:rsid w:val="00CA4613"/>
    <w:rsid w:val="00CB415F"/>
    <w:rsid w:val="00CB6919"/>
    <w:rsid w:val="00CB6944"/>
    <w:rsid w:val="00CC1A3C"/>
    <w:rsid w:val="00CC7CAA"/>
    <w:rsid w:val="00CD2D66"/>
    <w:rsid w:val="00CE1994"/>
    <w:rsid w:val="00CF6EE1"/>
    <w:rsid w:val="00D4161D"/>
    <w:rsid w:val="00D47DF4"/>
    <w:rsid w:val="00D52BBF"/>
    <w:rsid w:val="00D648A0"/>
    <w:rsid w:val="00D73DB8"/>
    <w:rsid w:val="00D84D38"/>
    <w:rsid w:val="00D93E03"/>
    <w:rsid w:val="00DA0888"/>
    <w:rsid w:val="00DB4DDD"/>
    <w:rsid w:val="00DC033C"/>
    <w:rsid w:val="00DC3424"/>
    <w:rsid w:val="00DC5906"/>
    <w:rsid w:val="00DD0A2E"/>
    <w:rsid w:val="00DF187B"/>
    <w:rsid w:val="00E10576"/>
    <w:rsid w:val="00E10737"/>
    <w:rsid w:val="00E2469A"/>
    <w:rsid w:val="00E264A3"/>
    <w:rsid w:val="00E26DAF"/>
    <w:rsid w:val="00E34254"/>
    <w:rsid w:val="00E47D84"/>
    <w:rsid w:val="00E71E23"/>
    <w:rsid w:val="00E753BF"/>
    <w:rsid w:val="00E9268B"/>
    <w:rsid w:val="00E96A4E"/>
    <w:rsid w:val="00EA08A5"/>
    <w:rsid w:val="00EA3BF5"/>
    <w:rsid w:val="00EA6EFF"/>
    <w:rsid w:val="00EB5A0B"/>
    <w:rsid w:val="00EB7B91"/>
    <w:rsid w:val="00EB7C4F"/>
    <w:rsid w:val="00EC3513"/>
    <w:rsid w:val="00EC45F9"/>
    <w:rsid w:val="00ED239F"/>
    <w:rsid w:val="00ED3C10"/>
    <w:rsid w:val="00ED72D9"/>
    <w:rsid w:val="00EE3652"/>
    <w:rsid w:val="00EF2D4A"/>
    <w:rsid w:val="00F02D30"/>
    <w:rsid w:val="00F113D4"/>
    <w:rsid w:val="00F21B4C"/>
    <w:rsid w:val="00F309E7"/>
    <w:rsid w:val="00F335EB"/>
    <w:rsid w:val="00F33E0A"/>
    <w:rsid w:val="00F33F81"/>
    <w:rsid w:val="00F44595"/>
    <w:rsid w:val="00F51AA2"/>
    <w:rsid w:val="00F669C7"/>
    <w:rsid w:val="00F81639"/>
    <w:rsid w:val="00F828F9"/>
    <w:rsid w:val="00F949E3"/>
    <w:rsid w:val="00FB1ED6"/>
    <w:rsid w:val="00FB3645"/>
    <w:rsid w:val="00FC7B17"/>
    <w:rsid w:val="00FD0A98"/>
    <w:rsid w:val="00FD227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CH" w:eastAsia="de-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545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4525"/>
  </w:style>
  <w:style w:type="paragraph" w:styleId="Fuzeile">
    <w:name w:val="footer"/>
    <w:basedOn w:val="Standard"/>
    <w:link w:val="FuzeileZchn"/>
    <w:uiPriority w:val="99"/>
    <w:unhideWhenUsed/>
    <w:rsid w:val="003545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4525"/>
  </w:style>
  <w:style w:type="paragraph" w:styleId="KeinLeerraum">
    <w:name w:val="No Spacing"/>
    <w:uiPriority w:val="1"/>
    <w:qFormat/>
    <w:rsid w:val="00271B79"/>
    <w:rPr>
      <w:sz w:val="22"/>
      <w:szCs w:val="22"/>
      <w:lang w:eastAsia="en-US"/>
    </w:rPr>
  </w:style>
  <w:style w:type="paragraph" w:styleId="Sprechblasentext">
    <w:name w:val="Balloon Text"/>
    <w:basedOn w:val="Standard"/>
    <w:link w:val="SprechblasentextZchn"/>
    <w:uiPriority w:val="99"/>
    <w:semiHidden/>
    <w:unhideWhenUsed/>
    <w:rsid w:val="00D47DF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D47DF4"/>
    <w:rPr>
      <w:rFonts w:ascii="Tahoma" w:hAnsi="Tahoma" w:cs="Tahoma"/>
      <w:sz w:val="16"/>
      <w:szCs w:val="16"/>
      <w:lang w:eastAsia="en-US"/>
    </w:rPr>
  </w:style>
  <w:style w:type="paragraph" w:styleId="Listenabsatz">
    <w:name w:val="List Paragraph"/>
    <w:basedOn w:val="Standard"/>
    <w:uiPriority w:val="34"/>
    <w:qFormat/>
    <w:rsid w:val="00CB6944"/>
    <w:pPr>
      <w:ind w:left="720"/>
      <w:contextualSpacing/>
    </w:pPr>
  </w:style>
  <w:style w:type="character" w:styleId="Zeilennummer">
    <w:name w:val="line number"/>
    <w:basedOn w:val="Absatz-Standardschriftart"/>
    <w:uiPriority w:val="99"/>
    <w:semiHidden/>
    <w:unhideWhenUsed/>
    <w:rsid w:val="00583500"/>
  </w:style>
  <w:style w:type="character" w:customStyle="1" w:styleId="xbe">
    <w:name w:val="_xbe"/>
    <w:basedOn w:val="Absatz-Standardschriftart"/>
    <w:rsid w:val="00B03B3F"/>
  </w:style>
  <w:style w:type="character" w:styleId="Hyperlink">
    <w:name w:val="Hyperlink"/>
    <w:basedOn w:val="Absatz-Standardschriftart"/>
    <w:uiPriority w:val="99"/>
    <w:unhideWhenUsed/>
    <w:rsid w:val="00556E54"/>
    <w:rPr>
      <w:color w:val="0000FF" w:themeColor="hyperlink"/>
      <w:u w:val="single"/>
    </w:rPr>
  </w:style>
  <w:style w:type="character" w:styleId="BesuchterHyperlink">
    <w:name w:val="FollowedHyperlink"/>
    <w:basedOn w:val="Absatz-Standardschriftart"/>
    <w:uiPriority w:val="99"/>
    <w:semiHidden/>
    <w:unhideWhenUsed/>
    <w:rsid w:val="004844D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CH" w:eastAsia="de-CH"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35452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54525"/>
  </w:style>
  <w:style w:type="paragraph" w:styleId="Fuzeile">
    <w:name w:val="footer"/>
    <w:basedOn w:val="Standard"/>
    <w:link w:val="FuzeileZchn"/>
    <w:uiPriority w:val="99"/>
    <w:unhideWhenUsed/>
    <w:rsid w:val="0035452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54525"/>
  </w:style>
  <w:style w:type="paragraph" w:styleId="KeinLeerraum">
    <w:name w:val="No Spacing"/>
    <w:uiPriority w:val="1"/>
    <w:qFormat/>
    <w:rsid w:val="00271B79"/>
    <w:rPr>
      <w:sz w:val="22"/>
      <w:szCs w:val="22"/>
      <w:lang w:eastAsia="en-US"/>
    </w:rPr>
  </w:style>
  <w:style w:type="paragraph" w:styleId="Sprechblasentext">
    <w:name w:val="Balloon Text"/>
    <w:basedOn w:val="Standard"/>
    <w:link w:val="SprechblasentextZchn"/>
    <w:uiPriority w:val="99"/>
    <w:semiHidden/>
    <w:unhideWhenUsed/>
    <w:rsid w:val="00D47DF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D47DF4"/>
    <w:rPr>
      <w:rFonts w:ascii="Tahoma" w:hAnsi="Tahoma" w:cs="Tahoma"/>
      <w:sz w:val="16"/>
      <w:szCs w:val="16"/>
      <w:lang w:eastAsia="en-US"/>
    </w:rPr>
  </w:style>
  <w:style w:type="paragraph" w:styleId="Listenabsatz">
    <w:name w:val="List Paragraph"/>
    <w:basedOn w:val="Standard"/>
    <w:uiPriority w:val="34"/>
    <w:qFormat/>
    <w:rsid w:val="00CB6944"/>
    <w:pPr>
      <w:ind w:left="720"/>
      <w:contextualSpacing/>
    </w:pPr>
  </w:style>
  <w:style w:type="character" w:styleId="Zeilennummer">
    <w:name w:val="line number"/>
    <w:basedOn w:val="Absatz-Standardschriftart"/>
    <w:uiPriority w:val="99"/>
    <w:semiHidden/>
    <w:unhideWhenUsed/>
    <w:rsid w:val="00583500"/>
  </w:style>
  <w:style w:type="character" w:customStyle="1" w:styleId="xbe">
    <w:name w:val="_xbe"/>
    <w:basedOn w:val="Absatz-Standardschriftart"/>
    <w:rsid w:val="00B03B3F"/>
  </w:style>
  <w:style w:type="character" w:styleId="Hyperlink">
    <w:name w:val="Hyperlink"/>
    <w:basedOn w:val="Absatz-Standardschriftart"/>
    <w:uiPriority w:val="99"/>
    <w:unhideWhenUsed/>
    <w:rsid w:val="00556E54"/>
    <w:rPr>
      <w:color w:val="0000FF" w:themeColor="hyperlink"/>
      <w:u w:val="single"/>
    </w:rPr>
  </w:style>
  <w:style w:type="character" w:styleId="BesuchterHyperlink">
    <w:name w:val="FollowedHyperlink"/>
    <w:basedOn w:val="Absatz-Standardschriftart"/>
    <w:uiPriority w:val="99"/>
    <w:semiHidden/>
    <w:unhideWhenUsed/>
    <w:rsid w:val="004844D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718795">
      <w:bodyDiv w:val="1"/>
      <w:marLeft w:val="0"/>
      <w:marRight w:val="0"/>
      <w:marTop w:val="0"/>
      <w:marBottom w:val="0"/>
      <w:divBdr>
        <w:top w:val="none" w:sz="0" w:space="0" w:color="auto"/>
        <w:left w:val="none" w:sz="0" w:space="0" w:color="auto"/>
        <w:bottom w:val="none" w:sz="0" w:space="0" w:color="auto"/>
        <w:right w:val="none" w:sz="0" w:space="0" w:color="auto"/>
      </w:divBdr>
    </w:div>
    <w:div w:id="1891332873">
      <w:bodyDiv w:val="1"/>
      <w:marLeft w:val="0"/>
      <w:marRight w:val="0"/>
      <w:marTop w:val="0"/>
      <w:marBottom w:val="0"/>
      <w:divBdr>
        <w:top w:val="none" w:sz="0" w:space="0" w:color="auto"/>
        <w:left w:val="none" w:sz="0" w:space="0" w:color="auto"/>
        <w:bottom w:val="none" w:sz="0" w:space="0" w:color="auto"/>
        <w:right w:val="none" w:sz="0" w:space="0" w:color="auto"/>
      </w:divBdr>
      <w:divsChild>
        <w:div w:id="1740519686">
          <w:marLeft w:val="0"/>
          <w:marRight w:val="0"/>
          <w:marTop w:val="0"/>
          <w:marBottom w:val="0"/>
          <w:divBdr>
            <w:top w:val="none" w:sz="0" w:space="0" w:color="auto"/>
            <w:left w:val="none" w:sz="0" w:space="0" w:color="auto"/>
            <w:bottom w:val="none" w:sz="0" w:space="0" w:color="auto"/>
            <w:right w:val="none" w:sz="0" w:space="0" w:color="auto"/>
          </w:divBdr>
        </w:div>
        <w:div w:id="7177769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yperlink" Target="http://www.click-tt.ch" TargetMode="External"/><Relationship Id="rId26" Type="http://schemas.openxmlformats.org/officeDocument/2006/relationships/image" Target="media/image12.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media/image20.pn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yperlink" Target="mailto:jan.strecker@ttcbern.ch" TargetMode="External"/><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click-tt.ch" TargetMode="External"/><Relationship Id="rId20" Type="http://schemas.openxmlformats.org/officeDocument/2006/relationships/hyperlink" Target="mailto:%20kern.fabian@outlook.de" TargetMode="External"/><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yperlink" Target="http://www.click-tt.ch" TargetMode="External"/><Relationship Id="rId28" Type="http://schemas.openxmlformats.org/officeDocument/2006/relationships/image" Target="media/image14.png"/><Relationship Id="rId36" Type="http://schemas.openxmlformats.org/officeDocument/2006/relationships/image" Target="cid:7E9CB6F2-6109-44BC-B2ED-7D41DE44C575@inhouse.datenautomaten.nu" TargetMode="External"/><Relationship Id="rId10" Type="http://schemas.openxmlformats.org/officeDocument/2006/relationships/image" Target="media/image2.jpeg"/><Relationship Id="rId19" Type="http://schemas.openxmlformats.org/officeDocument/2006/relationships/hyperlink" Target="http://www.click-tt.ch" TargetMode="External"/><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s>
</file>

<file path=word/_rels/header1.xml.rels><?xml version="1.0" encoding="UTF-8" standalone="yes"?>
<Relationships xmlns="http://schemas.openxmlformats.org/package/2006/relationships"><Relationship Id="rId1" Type="http://schemas.openxmlformats.org/officeDocument/2006/relationships/image" Target="media/image22.png"/></Relationships>
</file>

<file path=word/_rels/settings.xml.rels><?xml version="1.0" encoding="UTF-8" standalone="yes"?>
<Relationships xmlns="http://schemas.openxmlformats.org/package/2006/relationships"><Relationship Id="rId1" Type="http://schemas.openxmlformats.org/officeDocument/2006/relationships/attachedTemplate" Target="file:///K:\Organisation\TTC%20Bern\Diverses\Handbuch%20Nachwuchs\TTC%20Bern%20-%20Handbuch%20Nachwuchs.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3B99EF-F7A0-4387-ACB1-C3A8E9C0AD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TTC Bern - Handbuch Nachwuchs</Template>
  <TotalTime>0</TotalTime>
  <Pages>12</Pages>
  <Words>1715</Words>
  <Characters>10806</Characters>
  <Application>Microsoft Office Word</Application>
  <DocSecurity>0</DocSecurity>
  <Lines>90</Lines>
  <Paragraphs>24</Paragraphs>
  <ScaleCrop>false</ScaleCrop>
  <HeadingPairs>
    <vt:vector size="2" baseType="variant">
      <vt:variant>
        <vt:lpstr>Titel</vt:lpstr>
      </vt:variant>
      <vt:variant>
        <vt:i4>1</vt:i4>
      </vt:variant>
    </vt:vector>
  </HeadingPairs>
  <TitlesOfParts>
    <vt:vector size="1" baseType="lpstr">
      <vt:lpstr/>
    </vt:vector>
  </TitlesOfParts>
  <Company>Swiss Olympic</Company>
  <LinksUpToDate>false</LinksUpToDate>
  <CharactersWithSpaces>12497</CharactersWithSpaces>
  <SharedDoc>false</SharedDoc>
  <HLinks>
    <vt:vector size="12" baseType="variant">
      <vt:variant>
        <vt:i4>58</vt:i4>
      </vt:variant>
      <vt:variant>
        <vt:i4>-1</vt:i4>
      </vt:variant>
      <vt:variant>
        <vt:i4>1118</vt:i4>
      </vt:variant>
      <vt:variant>
        <vt:i4>1</vt:i4>
      </vt:variant>
      <vt:variant>
        <vt:lpwstr>http://www.swisstabletennis.ch/images/IMG_0304.JPG</vt:lpwstr>
      </vt:variant>
      <vt:variant>
        <vt:lpwstr/>
      </vt:variant>
      <vt:variant>
        <vt:i4>58</vt:i4>
      </vt:variant>
      <vt:variant>
        <vt:i4>-1</vt:i4>
      </vt:variant>
      <vt:variant>
        <vt:i4>1120</vt:i4>
      </vt:variant>
      <vt:variant>
        <vt:i4>1</vt:i4>
      </vt:variant>
      <vt:variant>
        <vt:lpwstr>http://www.swisstabletennis.ch/images/IMG_0304.JPG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Burren Daniel</dc:creator>
  <cp:lastModifiedBy>Burren Daniel</cp:lastModifiedBy>
  <cp:revision>80</cp:revision>
  <cp:lastPrinted>2017-10-27T04:59:00Z</cp:lastPrinted>
  <dcterms:created xsi:type="dcterms:W3CDTF">2016-08-24T07:23:00Z</dcterms:created>
  <dcterms:modified xsi:type="dcterms:W3CDTF">2018-08-20T13:53:00Z</dcterms:modified>
</cp:coreProperties>
</file>