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810" w:type="dxa"/>
        <w:tblInd w:w="1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4860"/>
        <w:gridCol w:w="4950"/>
      </w:tblGrid>
      <w:tr w:rsidR="009972B4" w:rsidRPr="00B76DB4" w14:paraId="70F17D39" w14:textId="77777777" w:rsidTr="00124B97">
        <w:trPr>
          <w:trHeight w:val="353"/>
        </w:trPr>
        <w:tc>
          <w:tcPr>
            <w:tcW w:w="9810" w:type="dxa"/>
            <w:gridSpan w:val="2"/>
            <w:tcBorders>
              <w:top w:val="nil"/>
              <w:left w:val="nil"/>
              <w:bottom w:val="single" w:sz="4" w:space="0" w:color="C0C0C0"/>
              <w:right w:val="nil"/>
            </w:tcBorders>
          </w:tcPr>
          <w:p w14:paraId="2A50985A" w14:textId="77777777" w:rsidR="009972B4" w:rsidRPr="00B76DB4" w:rsidRDefault="009972B4">
            <w:pPr>
              <w:pStyle w:val="berschrift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972B4" w:rsidRPr="00B76DB4" w14:paraId="1913E08C" w14:textId="77777777" w:rsidTr="003276A6"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B5DED50" w14:textId="77777777" w:rsidR="002A78DE" w:rsidRPr="00B96EB9" w:rsidRDefault="00B96EB9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fr-CH"/>
              </w:rPr>
              <w:t>A</w:t>
            </w:r>
            <w:r w:rsidRPr="00B96EB9">
              <w:rPr>
                <w:rFonts w:ascii="Arial" w:hAnsi="Arial" w:cs="Arial"/>
                <w:b/>
                <w:sz w:val="20"/>
                <w:szCs w:val="20"/>
                <w:lang w:val="fr-CH"/>
              </w:rPr>
              <w:t>uteur (personne de contact pour des questions):</w:t>
            </w:r>
          </w:p>
          <w:p w14:paraId="5D660EC5" w14:textId="77777777" w:rsidR="002565E8" w:rsidRPr="00B96EB9" w:rsidRDefault="002565E8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14:paraId="2F518D62" w14:textId="77777777" w:rsidR="002565E8" w:rsidRPr="00B96EB9" w:rsidRDefault="002565E8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95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6A9BF11" w14:textId="77777777" w:rsidR="009972B4" w:rsidRPr="00B76DB4" w:rsidRDefault="00B96EB9" w:rsidP="002565E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565B6">
              <w:rPr>
                <w:rFonts w:ascii="Arial" w:hAnsi="Arial" w:cs="Arial"/>
                <w:b/>
                <w:sz w:val="20"/>
                <w:szCs w:val="20"/>
              </w:rPr>
              <w:t>Nom</w:t>
            </w:r>
            <w:proofErr w:type="spellEnd"/>
            <w:r w:rsidRPr="00D565B6">
              <w:rPr>
                <w:rFonts w:ascii="Arial" w:hAnsi="Arial" w:cs="Arial"/>
                <w:b/>
                <w:sz w:val="20"/>
                <w:szCs w:val="20"/>
              </w:rPr>
              <w:t xml:space="preserve"> du </w:t>
            </w:r>
            <w:proofErr w:type="spellStart"/>
            <w:r w:rsidRPr="00D565B6">
              <w:rPr>
                <w:rFonts w:ascii="Arial" w:hAnsi="Arial" w:cs="Arial"/>
                <w:b/>
                <w:sz w:val="20"/>
                <w:szCs w:val="20"/>
              </w:rPr>
              <w:t>projet</w:t>
            </w:r>
            <w:proofErr w:type="spellEnd"/>
            <w:r w:rsidRPr="00D565B6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3276A6" w:rsidRPr="00B76DB4" w14:paraId="25296DEB" w14:textId="77777777" w:rsidTr="003276A6">
        <w:trPr>
          <w:trHeight w:val="790"/>
        </w:trPr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A9A0785" w14:textId="77777777" w:rsidR="00B96EB9" w:rsidRPr="00D565B6" w:rsidRDefault="00B96EB9" w:rsidP="00B96EB9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565B6">
              <w:rPr>
                <w:rFonts w:ascii="Arial" w:hAnsi="Arial" w:cs="Arial"/>
                <w:b/>
                <w:sz w:val="20"/>
                <w:szCs w:val="20"/>
              </w:rPr>
              <w:t>Lieu</w:t>
            </w:r>
            <w:proofErr w:type="spellEnd"/>
            <w:r w:rsidRPr="00D565B6">
              <w:rPr>
                <w:rFonts w:ascii="Arial" w:hAnsi="Arial" w:cs="Arial"/>
                <w:b/>
                <w:sz w:val="20"/>
                <w:szCs w:val="20"/>
              </w:rPr>
              <w:t xml:space="preserve"> de </w:t>
            </w:r>
            <w:proofErr w:type="spellStart"/>
            <w:r w:rsidRPr="00D565B6">
              <w:rPr>
                <w:rFonts w:ascii="Arial" w:hAnsi="Arial" w:cs="Arial"/>
                <w:b/>
                <w:sz w:val="20"/>
                <w:szCs w:val="20"/>
              </w:rPr>
              <w:t>l‘activité</w:t>
            </w:r>
            <w:proofErr w:type="spellEnd"/>
            <w:r w:rsidRPr="00D565B6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721F36AE" w14:textId="77777777" w:rsidR="002565E8" w:rsidRPr="00B76DB4" w:rsidRDefault="002565E8" w:rsidP="002565E8">
            <w:pPr>
              <w:rPr>
                <w:rFonts w:ascii="Arial" w:hAnsi="Arial" w:cs="Arial"/>
                <w:sz w:val="20"/>
                <w:szCs w:val="20"/>
              </w:rPr>
            </w:pPr>
          </w:p>
          <w:p w14:paraId="3281A859" w14:textId="77777777" w:rsidR="002565E8" w:rsidRPr="00B76DB4" w:rsidRDefault="002565E8" w:rsidP="002565E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0" w:type="dxa"/>
            <w:tcBorders>
              <w:top w:val="single" w:sz="4" w:space="0" w:color="C0C0C0"/>
              <w:left w:val="single" w:sz="4" w:space="0" w:color="C0C0C0"/>
              <w:right w:val="single" w:sz="4" w:space="0" w:color="C0C0C0"/>
            </w:tcBorders>
          </w:tcPr>
          <w:p w14:paraId="332430FB" w14:textId="77777777" w:rsidR="00B96EB9" w:rsidRPr="00D565B6" w:rsidRDefault="00B96EB9" w:rsidP="00B96EB9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D565B6">
              <w:rPr>
                <w:rFonts w:ascii="Arial" w:hAnsi="Arial" w:cs="Arial"/>
                <w:b/>
                <w:sz w:val="20"/>
                <w:szCs w:val="20"/>
                <w:lang w:val="fr-CH"/>
              </w:rPr>
              <w:t>Le projet est approprié à l‘âge de</w:t>
            </w:r>
            <w:r w:rsidRPr="00D565B6">
              <w:rPr>
                <w:rFonts w:ascii="Arial" w:hAnsi="Arial" w:cs="Arial"/>
                <w:sz w:val="20"/>
                <w:szCs w:val="20"/>
                <w:lang w:val="fr-CH"/>
              </w:rPr>
              <w:t xml:space="preserve">: </w:t>
            </w:r>
          </w:p>
          <w:p w14:paraId="0E77CE13" w14:textId="77777777" w:rsidR="003276A6" w:rsidRPr="00B76DB4" w:rsidRDefault="00B96EB9" w:rsidP="00B96EB9">
            <w:pPr>
              <w:rPr>
                <w:rFonts w:ascii="Arial" w:hAnsi="Arial" w:cs="Arial"/>
                <w:sz w:val="20"/>
                <w:szCs w:val="20"/>
              </w:rPr>
            </w:pPr>
            <w:r w:rsidRPr="00D565B6">
              <w:rPr>
                <w:rFonts w:ascii="Arial" w:hAnsi="Arial" w:cs="Arial"/>
                <w:b/>
                <w:sz w:val="20"/>
                <w:szCs w:val="20"/>
                <w:lang w:val="fr-CH"/>
              </w:rPr>
              <w:t>Nombre de participants:</w:t>
            </w:r>
          </w:p>
        </w:tc>
      </w:tr>
      <w:tr w:rsidR="003276A6" w:rsidRPr="002C5790" w14:paraId="111FB4BB" w14:textId="77777777" w:rsidTr="003276A6">
        <w:trPr>
          <w:trHeight w:val="790"/>
        </w:trPr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16AA0FF" w14:textId="77777777" w:rsidR="00B96EB9" w:rsidRPr="00D565B6" w:rsidRDefault="00B96EB9" w:rsidP="00B96EB9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D565B6">
              <w:rPr>
                <w:rFonts w:ascii="Arial" w:hAnsi="Arial" w:cs="Arial"/>
                <w:b/>
                <w:sz w:val="20"/>
                <w:szCs w:val="20"/>
              </w:rPr>
              <w:t>Matériel</w:t>
            </w:r>
            <w:proofErr w:type="spellEnd"/>
            <w:r w:rsidRPr="00D565B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D565B6">
              <w:rPr>
                <w:rFonts w:ascii="Arial" w:hAnsi="Arial" w:cs="Arial"/>
                <w:b/>
                <w:sz w:val="20"/>
                <w:szCs w:val="20"/>
              </w:rPr>
              <w:t>nécessaire</w:t>
            </w:r>
            <w:proofErr w:type="spellEnd"/>
            <w:r w:rsidRPr="00D565B6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14:paraId="32AF1B32" w14:textId="77777777" w:rsidR="003276A6" w:rsidRPr="00B76DB4" w:rsidRDefault="003276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02B32EBA" w14:textId="77777777" w:rsidR="002565E8" w:rsidRPr="00B76DB4" w:rsidRDefault="002565E8">
            <w:pPr>
              <w:rPr>
                <w:rFonts w:ascii="Arial" w:hAnsi="Arial" w:cs="Arial"/>
                <w:sz w:val="20"/>
                <w:szCs w:val="20"/>
              </w:rPr>
            </w:pPr>
          </w:p>
          <w:p w14:paraId="2F1435B7" w14:textId="77777777" w:rsidR="009D2942" w:rsidRPr="00B76DB4" w:rsidRDefault="009D294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55D8467" w14:textId="77777777" w:rsidR="001A169A" w:rsidRPr="00B76DB4" w:rsidRDefault="001A169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0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FAD2282" w14:textId="77777777" w:rsidR="00B96EB9" w:rsidRPr="00D565B6" w:rsidRDefault="00B96EB9" w:rsidP="00B96EB9">
            <w:pPr>
              <w:rPr>
                <w:rFonts w:ascii="Arial" w:hAnsi="Arial" w:cs="Arial"/>
                <w:b/>
                <w:sz w:val="20"/>
                <w:szCs w:val="20"/>
                <w:lang w:val="fr-CH"/>
              </w:rPr>
            </w:pPr>
            <w:r w:rsidRPr="00D565B6">
              <w:rPr>
                <w:rFonts w:ascii="Arial" w:hAnsi="Arial" w:cs="Arial"/>
                <w:b/>
                <w:sz w:val="20"/>
                <w:szCs w:val="20"/>
                <w:lang w:val="fr-CH"/>
              </w:rPr>
              <w:t xml:space="preserve">Temps de préparation nécessaire: </w:t>
            </w:r>
          </w:p>
          <w:p w14:paraId="1011ACD2" w14:textId="77777777" w:rsidR="003276A6" w:rsidRPr="002C5790" w:rsidRDefault="00B96EB9" w:rsidP="00B96EB9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D565B6">
              <w:rPr>
                <w:rFonts w:ascii="Arial" w:hAnsi="Arial" w:cs="Arial"/>
                <w:b/>
                <w:sz w:val="20"/>
                <w:szCs w:val="20"/>
                <w:lang w:val="fr-CH"/>
              </w:rPr>
              <w:t>Temps de réalisation:</w:t>
            </w:r>
          </w:p>
        </w:tc>
      </w:tr>
      <w:tr w:rsidR="00124B97" w:rsidRPr="00B76DB4" w14:paraId="1613851C" w14:textId="77777777" w:rsidTr="00124B97">
        <w:trPr>
          <w:trHeight w:val="1060"/>
        </w:trPr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8652581" w14:textId="77777777" w:rsidR="00124B97" w:rsidRPr="00B76DB4" w:rsidRDefault="00B96EB9" w:rsidP="003276A6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Personnel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nécessaire</w:t>
            </w:r>
            <w:proofErr w:type="spellEnd"/>
            <w:r w:rsidRPr="00B96EB9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14:paraId="2B5C88DA" w14:textId="77777777" w:rsidR="00124B97" w:rsidRPr="00B76DB4" w:rsidRDefault="00124B97" w:rsidP="003276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7FAD582" w14:textId="77777777" w:rsidR="00124B97" w:rsidRPr="00B76DB4" w:rsidRDefault="00124B97" w:rsidP="003276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CDDAC8E" w14:textId="77777777" w:rsidR="00124B97" w:rsidRPr="00B76DB4" w:rsidRDefault="00124B97" w:rsidP="003276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950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F316C46" w14:textId="77777777" w:rsidR="00124B97" w:rsidRPr="00B76DB4" w:rsidRDefault="00B96EB9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Coût</w:t>
            </w:r>
            <w:proofErr w:type="spellEnd"/>
            <w:r w:rsidRPr="00B96EB9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3276A6" w:rsidRPr="002C5790" w14:paraId="6E6BF1B6" w14:textId="77777777" w:rsidTr="003276A6">
        <w:trPr>
          <w:trHeight w:val="75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</w:tcPr>
          <w:p w14:paraId="05E6482F" w14:textId="77777777" w:rsidR="003276A6" w:rsidRPr="00B96EB9" w:rsidRDefault="00B96EB9" w:rsidP="00B96EB9">
            <w:pPr>
              <w:rPr>
                <w:rFonts w:ascii="Arial" w:hAnsi="Arial" w:cs="Arial"/>
                <w:b/>
                <w:sz w:val="20"/>
                <w:szCs w:val="20"/>
                <w:lang w:val="fr-CH"/>
              </w:rPr>
            </w:pPr>
            <w:r w:rsidRPr="00B96EB9">
              <w:rPr>
                <w:rFonts w:ascii="Arial" w:hAnsi="Arial" w:cs="Arial"/>
                <w:b/>
                <w:sz w:val="20"/>
                <w:szCs w:val="20"/>
                <w:lang w:val="fr-CH"/>
              </w:rPr>
              <w:t>Résumé du projet (5 à 15 lignes maximum) :</w:t>
            </w:r>
          </w:p>
        </w:tc>
      </w:tr>
      <w:tr w:rsidR="003276A6" w:rsidRPr="002C5790" w14:paraId="4A3206AF" w14:textId="77777777" w:rsidTr="003276A6">
        <w:trPr>
          <w:trHeight w:val="555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E24CDA0" w14:textId="77777777" w:rsidR="002565E8" w:rsidRPr="00B96EB9" w:rsidRDefault="002565E8" w:rsidP="004B0EBF">
            <w:pPr>
              <w:pStyle w:val="BulletedList"/>
              <w:numPr>
                <w:ilvl w:val="0"/>
                <w:numId w:val="0"/>
              </w:numPr>
              <w:ind w:left="-18" w:firstLine="18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14:paraId="24F14C5E" w14:textId="77777777" w:rsidR="002565E8" w:rsidRPr="00B96EB9" w:rsidRDefault="002565E8" w:rsidP="004B0EBF">
            <w:pPr>
              <w:pStyle w:val="BulletedList"/>
              <w:numPr>
                <w:ilvl w:val="0"/>
                <w:numId w:val="0"/>
              </w:numPr>
              <w:ind w:left="-18" w:firstLine="18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14:paraId="580B7270" w14:textId="77777777" w:rsidR="004B0EBF" w:rsidRPr="00B96EB9" w:rsidRDefault="004B0EBF" w:rsidP="004B0EBF">
            <w:pPr>
              <w:pStyle w:val="BulletedList"/>
              <w:numPr>
                <w:ilvl w:val="0"/>
                <w:numId w:val="0"/>
              </w:numPr>
              <w:ind w:left="-18" w:firstLine="18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B96EB9"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</w:p>
        </w:tc>
      </w:tr>
      <w:tr w:rsidR="003276A6" w:rsidRPr="00B76DB4" w14:paraId="6CA4CA65" w14:textId="77777777" w:rsidTr="003276A6">
        <w:trPr>
          <w:trHeight w:val="75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</w:tcPr>
          <w:p w14:paraId="7C3732CD" w14:textId="77777777" w:rsidR="003276A6" w:rsidRPr="00B96EB9" w:rsidRDefault="00B96EB9" w:rsidP="00B96EB9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Difficultés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particulières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B96EB9">
              <w:rPr>
                <w:rFonts w:ascii="Arial" w:hAnsi="Arial" w:cs="Arial"/>
                <w:b/>
                <w:sz w:val="20"/>
                <w:szCs w:val="20"/>
              </w:rPr>
              <w:t xml:space="preserve">à </w:t>
            </w:r>
            <w:proofErr w:type="spellStart"/>
            <w:proofErr w:type="gramStart"/>
            <w:r w:rsidRPr="00B96EB9">
              <w:rPr>
                <w:rFonts w:ascii="Arial" w:hAnsi="Arial" w:cs="Arial"/>
                <w:b/>
                <w:sz w:val="20"/>
                <w:szCs w:val="20"/>
              </w:rPr>
              <w:t>surmonter</w:t>
            </w:r>
            <w:proofErr w:type="spellEnd"/>
            <w:r w:rsidRPr="00B96EB9">
              <w:rPr>
                <w:rFonts w:ascii="Arial" w:hAnsi="Arial" w:cs="Arial"/>
                <w:b/>
                <w:sz w:val="20"/>
                <w:szCs w:val="20"/>
              </w:rPr>
              <w:t xml:space="preserve"> :</w:t>
            </w:r>
            <w:proofErr w:type="gramEnd"/>
          </w:p>
        </w:tc>
      </w:tr>
      <w:tr w:rsidR="003276A6" w:rsidRPr="00B76DB4" w14:paraId="1C471F7A" w14:textId="77777777" w:rsidTr="003276A6">
        <w:trPr>
          <w:trHeight w:val="412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8F58280" w14:textId="77777777" w:rsidR="004B0EBF" w:rsidRPr="00B76DB4" w:rsidRDefault="004B0EBF" w:rsidP="002565E8">
            <w:pPr>
              <w:pStyle w:val="BulletedList"/>
              <w:numPr>
                <w:ilvl w:val="0"/>
                <w:numId w:val="0"/>
              </w:numPr>
              <w:ind w:left="432"/>
              <w:rPr>
                <w:rFonts w:ascii="Arial" w:hAnsi="Arial" w:cs="Arial"/>
                <w:sz w:val="20"/>
                <w:szCs w:val="20"/>
              </w:rPr>
            </w:pPr>
          </w:p>
          <w:p w14:paraId="4D9C1B13" w14:textId="77777777" w:rsidR="002565E8" w:rsidRPr="00B76DB4" w:rsidRDefault="002565E8" w:rsidP="002565E8">
            <w:pPr>
              <w:pStyle w:val="BulletedList"/>
              <w:numPr>
                <w:ilvl w:val="0"/>
                <w:numId w:val="0"/>
              </w:numPr>
              <w:ind w:left="432"/>
              <w:rPr>
                <w:rFonts w:ascii="Arial" w:hAnsi="Arial" w:cs="Arial"/>
                <w:sz w:val="20"/>
                <w:szCs w:val="20"/>
              </w:rPr>
            </w:pPr>
          </w:p>
          <w:p w14:paraId="78C7990A" w14:textId="77777777" w:rsidR="002565E8" w:rsidRPr="00B76DB4" w:rsidRDefault="002565E8" w:rsidP="002565E8">
            <w:pPr>
              <w:pStyle w:val="BulletedList"/>
              <w:numPr>
                <w:ilvl w:val="0"/>
                <w:numId w:val="0"/>
              </w:numPr>
              <w:ind w:left="43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76A6" w:rsidRPr="00B76DB4" w14:paraId="68C1833D" w14:textId="77777777" w:rsidTr="003276A6">
        <w:trPr>
          <w:trHeight w:val="75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</w:tcPr>
          <w:p w14:paraId="6F8F551F" w14:textId="77777777" w:rsidR="003276A6" w:rsidRPr="00B76DB4" w:rsidRDefault="00B96EB9" w:rsidP="00B96E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Valeurs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Empiriques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3276A6" w:rsidRPr="00B76DB4" w14:paraId="18C8C9FC" w14:textId="77777777" w:rsidTr="003276A6">
        <w:trPr>
          <w:trHeight w:val="412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2D4BA76" w14:textId="77777777" w:rsidR="003276A6" w:rsidRPr="00B76DB4" w:rsidRDefault="003276A6" w:rsidP="00703293">
            <w:pPr>
              <w:pStyle w:val="BulletedList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  <w:p w14:paraId="16023203" w14:textId="77777777" w:rsidR="002565E8" w:rsidRPr="00B76DB4" w:rsidRDefault="002565E8" w:rsidP="00703293">
            <w:pPr>
              <w:pStyle w:val="BulletedList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  <w:p w14:paraId="6D455B34" w14:textId="77777777" w:rsidR="002565E8" w:rsidRPr="00B76DB4" w:rsidRDefault="002565E8" w:rsidP="00703293">
            <w:pPr>
              <w:pStyle w:val="BulletedList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76A6" w:rsidRPr="00B76DB4" w14:paraId="2750933A" w14:textId="77777777" w:rsidTr="003276A6">
        <w:trPr>
          <w:trHeight w:val="135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</w:tcPr>
          <w:p w14:paraId="69F99832" w14:textId="77777777" w:rsidR="003276A6" w:rsidRPr="00B76DB4" w:rsidRDefault="00B96EB9">
            <w:pPr>
              <w:pStyle w:val="Allcaps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565B6">
              <w:rPr>
                <w:rFonts w:ascii="Arial" w:hAnsi="Arial" w:cs="Arial"/>
                <w:b/>
                <w:caps w:val="0"/>
                <w:sz w:val="20"/>
                <w:szCs w:val="20"/>
                <w:lang w:bidi="ar-SA"/>
              </w:rPr>
              <w:t>Photos</w:t>
            </w:r>
            <w:proofErr w:type="spellEnd"/>
            <w:r w:rsidRPr="00D565B6">
              <w:rPr>
                <w:rFonts w:ascii="Arial" w:hAnsi="Arial" w:cs="Arial"/>
                <w:b/>
                <w:caps w:val="0"/>
                <w:sz w:val="20"/>
                <w:szCs w:val="20"/>
                <w:lang w:bidi="ar-SA"/>
              </w:rPr>
              <w:t>/Videos</w:t>
            </w:r>
            <w:r>
              <w:rPr>
                <w:rFonts w:ascii="Arial" w:hAnsi="Arial" w:cs="Arial"/>
                <w:b/>
                <w:caps w:val="0"/>
                <w:sz w:val="20"/>
                <w:szCs w:val="20"/>
                <w:lang w:bidi="ar-SA"/>
              </w:rPr>
              <w:t>:</w:t>
            </w:r>
          </w:p>
        </w:tc>
      </w:tr>
      <w:tr w:rsidR="003276A6" w:rsidRPr="00B76DB4" w14:paraId="58AE7361" w14:textId="77777777" w:rsidTr="00B76DB4">
        <w:trPr>
          <w:trHeight w:val="2106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92CE279" w14:textId="77777777" w:rsidR="003276A6" w:rsidRPr="00B76DB4" w:rsidRDefault="003276A6" w:rsidP="00703293">
            <w:pPr>
              <w:pStyle w:val="BulletedList"/>
              <w:numPr>
                <w:ilvl w:val="0"/>
                <w:numId w:val="0"/>
              </w:numPr>
              <w:ind w:left="432" w:hanging="288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9F923F6" w14:textId="77777777" w:rsidR="002565E8" w:rsidRPr="00B76DB4" w:rsidRDefault="002565E8" w:rsidP="00703293">
            <w:pPr>
              <w:pStyle w:val="BulletedList"/>
              <w:numPr>
                <w:ilvl w:val="0"/>
                <w:numId w:val="0"/>
              </w:numPr>
              <w:ind w:left="432" w:hanging="288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5E54C56" w14:textId="77777777" w:rsidR="002565E8" w:rsidRPr="00B76DB4" w:rsidRDefault="002565E8" w:rsidP="00703293">
            <w:pPr>
              <w:pStyle w:val="BulletedList"/>
              <w:numPr>
                <w:ilvl w:val="0"/>
                <w:numId w:val="0"/>
              </w:numPr>
              <w:ind w:left="432" w:hanging="28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78D3EE9" w14:textId="77777777" w:rsidR="002A78DE" w:rsidRPr="00B76DB4" w:rsidRDefault="002A78DE">
      <w:pPr>
        <w:rPr>
          <w:rFonts w:ascii="Arial" w:hAnsi="Arial" w:cs="Arial"/>
          <w:sz w:val="20"/>
          <w:szCs w:val="20"/>
        </w:rPr>
      </w:pPr>
    </w:p>
    <w:sectPr w:rsidR="002A78DE" w:rsidRPr="00B76DB4" w:rsidSect="00B76DB4">
      <w:headerReference w:type="default" r:id="rId7"/>
      <w:pgSz w:w="11907" w:h="16839"/>
      <w:pgMar w:top="911" w:right="850" w:bottom="1135" w:left="1440" w:header="851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974183" w14:textId="77777777" w:rsidR="00050A4A" w:rsidRDefault="00050A4A" w:rsidP="00050A4A">
      <w:pPr>
        <w:spacing w:before="0" w:after="0"/>
      </w:pPr>
      <w:r>
        <w:separator/>
      </w:r>
    </w:p>
  </w:endnote>
  <w:endnote w:type="continuationSeparator" w:id="0">
    <w:p w14:paraId="398695AB" w14:textId="77777777" w:rsidR="00050A4A" w:rsidRDefault="00050A4A" w:rsidP="00050A4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B32EFC" w14:textId="77777777" w:rsidR="00050A4A" w:rsidRDefault="00050A4A" w:rsidP="00050A4A">
      <w:pPr>
        <w:spacing w:before="0" w:after="0"/>
      </w:pPr>
      <w:r>
        <w:separator/>
      </w:r>
    </w:p>
  </w:footnote>
  <w:footnote w:type="continuationSeparator" w:id="0">
    <w:p w14:paraId="6829C65C" w14:textId="77777777" w:rsidR="00050A4A" w:rsidRDefault="00050A4A" w:rsidP="00050A4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026AAD" w14:textId="5A31FEED" w:rsidR="002C5790" w:rsidRPr="009D2942" w:rsidRDefault="002C5790" w:rsidP="002C5790">
    <w:pPr>
      <w:pStyle w:val="Kopfzeile"/>
      <w:pBdr>
        <w:bottom w:val="single" w:sz="4" w:space="27" w:color="auto"/>
      </w:pBdr>
      <w:tabs>
        <w:tab w:val="clear" w:pos="4536"/>
      </w:tabs>
      <w:rPr>
        <w:rFonts w:ascii="Comic Sans MS" w:hAnsi="Comic Sans MS"/>
        <w:b/>
        <w:sz w:val="36"/>
        <w:szCs w:val="36"/>
        <w:lang w:val="de-CH"/>
      </w:rPr>
    </w:pPr>
    <w:r w:rsidRPr="002C5790">
      <w:rPr>
        <w:rFonts w:ascii="Comic Sans MS" w:hAnsi="Comic Sans MS"/>
        <w:b/>
        <w:sz w:val="36"/>
        <w:szCs w:val="36"/>
        <w:lang w:val="de-CH"/>
      </w:rPr>
      <w:drawing>
        <wp:anchor distT="0" distB="0" distL="114300" distR="114300" simplePos="0" relativeHeight="251656192" behindDoc="0" locked="0" layoutInCell="1" allowOverlap="1" wp14:anchorId="01C31823" wp14:editId="3481AD6A">
          <wp:simplePos x="0" y="0"/>
          <wp:positionH relativeFrom="page">
            <wp:posOffset>4179570</wp:posOffset>
          </wp:positionH>
          <wp:positionV relativeFrom="page">
            <wp:posOffset>434340</wp:posOffset>
          </wp:positionV>
          <wp:extent cx="1497965" cy="474980"/>
          <wp:effectExtent l="0" t="0" r="6985" b="1270"/>
          <wp:wrapNone/>
          <wp:docPr id="3" name="Grafik 3" descr="stt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t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7965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omic Sans MS" w:hAnsi="Comic Sans MS"/>
        <w:b/>
        <w:sz w:val="36"/>
        <w:szCs w:val="36"/>
        <w:lang w:val="de-CH"/>
      </w:rPr>
      <w:drawing>
        <wp:anchor distT="0" distB="0" distL="114300" distR="114300" simplePos="0" relativeHeight="251658240" behindDoc="1" locked="0" layoutInCell="1" allowOverlap="1" wp14:anchorId="6DE685E9" wp14:editId="3FAC3AA6">
          <wp:simplePos x="0" y="0"/>
          <wp:positionH relativeFrom="column">
            <wp:posOffset>4876800</wp:posOffset>
          </wp:positionH>
          <wp:positionV relativeFrom="paragraph">
            <wp:posOffset>-476250</wp:posOffset>
          </wp:positionV>
          <wp:extent cx="1199515" cy="1199515"/>
          <wp:effectExtent l="0" t="0" r="635" b="635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9515" cy="1199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C5790">
      <w:rPr>
        <w:rFonts w:ascii="Comic Sans MS" w:hAnsi="Comic Sans MS"/>
        <w:b/>
        <w:sz w:val="36"/>
        <w:szCs w:val="36"/>
        <w:lang w:val="de-CH"/>
      </w:rPr>
      <w:t>Projets durant</w:t>
    </w:r>
    <w:r>
      <w:rPr>
        <w:rFonts w:ascii="Comic Sans MS" w:hAnsi="Comic Sans MS"/>
        <w:b/>
        <w:sz w:val="36"/>
        <w:szCs w:val="36"/>
        <w:lang w:val="de-CH"/>
      </w:rPr>
      <w:t xml:space="preserve"> Corona</w:t>
    </w:r>
  </w:p>
  <w:p w14:paraId="6193CC9B" w14:textId="7BD413A4" w:rsidR="00050A4A" w:rsidRPr="002C5790" w:rsidRDefault="00050A4A" w:rsidP="002C579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1A72B5"/>
    <w:multiLevelType w:val="hybridMultilevel"/>
    <w:tmpl w:val="112AC9F6"/>
    <w:lvl w:ilvl="0" w:tplc="22D0FDEC">
      <w:start w:val="1"/>
      <w:numFmt w:val="bullet"/>
      <w:pStyle w:val="BulletedList"/>
      <w:lvlText w:val=""/>
      <w:lvlJc w:val="left"/>
      <w:pPr>
        <w:tabs>
          <w:tab w:val="num" w:pos="288"/>
        </w:tabs>
        <w:ind w:left="432" w:hanging="288"/>
      </w:pPr>
      <w:rPr>
        <w:rFonts w:ascii="Symbol" w:hAnsi="Symbol" w:hint="default"/>
        <w:sz w:val="16"/>
        <w:szCs w:val="16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ignoreMixedContent/>
  <w:alwaysShowPlaceholderText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0A4A"/>
    <w:rsid w:val="00050A4A"/>
    <w:rsid w:val="00124B97"/>
    <w:rsid w:val="001A169A"/>
    <w:rsid w:val="002565E8"/>
    <w:rsid w:val="002A78DE"/>
    <w:rsid w:val="002C5790"/>
    <w:rsid w:val="002E167C"/>
    <w:rsid w:val="003276A6"/>
    <w:rsid w:val="003A2E33"/>
    <w:rsid w:val="004B0EBF"/>
    <w:rsid w:val="005859B9"/>
    <w:rsid w:val="005A0F26"/>
    <w:rsid w:val="00703293"/>
    <w:rsid w:val="008142E1"/>
    <w:rsid w:val="009972B4"/>
    <w:rsid w:val="009D2942"/>
    <w:rsid w:val="00B76DB4"/>
    <w:rsid w:val="00B96EB9"/>
    <w:rsid w:val="00CF2AF9"/>
    <w:rsid w:val="00D44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."/>
  <w:listSeparator w:val=";"/>
  <w14:docId w14:val="467AC7B8"/>
  <w15:docId w15:val="{E2C1FB9E-EE62-4E41-8145-46B64B4F7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spacing w:before="40" w:after="40"/>
    </w:pPr>
    <w:rPr>
      <w:rFonts w:ascii="Verdana" w:hAnsi="Verdana" w:cs="Verdana"/>
      <w:sz w:val="16"/>
      <w:szCs w:val="16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spacing w:before="240" w:after="120"/>
      <w:outlineLvl w:val="0"/>
    </w:pPr>
    <w:rPr>
      <w:b/>
      <w:bCs/>
      <w:caps/>
      <w:kern w:val="32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Pr>
      <w:rFonts w:ascii="Tahoma" w:hAnsi="Tahoma" w:cs="Tahoma"/>
    </w:rPr>
  </w:style>
  <w:style w:type="character" w:customStyle="1" w:styleId="AllcapsChar">
    <w:name w:val="All caps Char"/>
    <w:basedOn w:val="Absatz-Standardschriftart"/>
    <w:link w:val="Allcaps"/>
    <w:locked/>
    <w:rPr>
      <w:rFonts w:ascii="Verdana" w:hAnsi="Verdana" w:hint="default"/>
      <w:caps/>
      <w:sz w:val="16"/>
      <w:szCs w:val="16"/>
      <w:lang w:val="de-DE" w:eastAsia="de-DE" w:bidi="de-DE"/>
    </w:rPr>
  </w:style>
  <w:style w:type="paragraph" w:customStyle="1" w:styleId="Allcaps">
    <w:name w:val="All caps"/>
    <w:basedOn w:val="Standard"/>
    <w:link w:val="AllcapsChar"/>
    <w:rPr>
      <w:caps/>
      <w:lang w:bidi="de-DE"/>
    </w:rPr>
  </w:style>
  <w:style w:type="paragraph" w:customStyle="1" w:styleId="BulletedList">
    <w:name w:val="Bulleted List"/>
    <w:basedOn w:val="Standard"/>
    <w:pPr>
      <w:numPr>
        <w:numId w:val="2"/>
      </w:numPr>
      <w:spacing w:before="120" w:after="240"/>
    </w:pPr>
    <w:rPr>
      <w:lang w:bidi="de-DE"/>
    </w:rPr>
  </w:style>
  <w:style w:type="character" w:customStyle="1" w:styleId="BoldChar">
    <w:name w:val="Bold Char"/>
    <w:basedOn w:val="Absatz-Standardschriftart"/>
    <w:link w:val="Bold"/>
    <w:locked/>
    <w:rPr>
      <w:rFonts w:ascii="Verdana" w:hAnsi="Verdana" w:hint="default"/>
      <w:b/>
      <w:bCs w:val="0"/>
      <w:sz w:val="16"/>
      <w:szCs w:val="24"/>
      <w:lang w:val="de-DE" w:eastAsia="de-DE" w:bidi="de-DE"/>
    </w:rPr>
  </w:style>
  <w:style w:type="paragraph" w:customStyle="1" w:styleId="Bold">
    <w:name w:val="Bold"/>
    <w:basedOn w:val="Standard"/>
    <w:link w:val="BoldChar"/>
    <w:rPr>
      <w:b/>
      <w:lang w:bidi="de-DE"/>
    </w:rPr>
  </w:style>
  <w:style w:type="character" w:customStyle="1" w:styleId="ItalicChar">
    <w:name w:val="Italic Char"/>
    <w:basedOn w:val="Absatz-Standardschriftart"/>
    <w:link w:val="Italic"/>
    <w:locked/>
    <w:rPr>
      <w:rFonts w:ascii="Verdana" w:hAnsi="Verdana" w:hint="default"/>
      <w:i/>
      <w:iCs w:val="0"/>
      <w:sz w:val="16"/>
      <w:szCs w:val="24"/>
      <w:lang w:val="de-DE" w:eastAsia="de-DE" w:bidi="de-DE"/>
    </w:rPr>
  </w:style>
  <w:style w:type="paragraph" w:customStyle="1" w:styleId="Italic">
    <w:name w:val="Italic"/>
    <w:basedOn w:val="Standard"/>
    <w:link w:val="ItalicChar"/>
    <w:rPr>
      <w:i/>
      <w:lang w:bidi="de-DE"/>
    </w:rPr>
  </w:style>
  <w:style w:type="paragraph" w:styleId="Kopfzeile">
    <w:name w:val="header"/>
    <w:basedOn w:val="Standard"/>
    <w:link w:val="KopfzeileZchn"/>
    <w:rsid w:val="00050A4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050A4A"/>
    <w:rPr>
      <w:rFonts w:ascii="Verdana" w:hAnsi="Verdana" w:cs="Verdana"/>
      <w:sz w:val="16"/>
      <w:szCs w:val="16"/>
      <w:lang w:val="de-DE" w:eastAsia="de-DE"/>
    </w:rPr>
  </w:style>
  <w:style w:type="paragraph" w:styleId="Fuzeile">
    <w:name w:val="footer"/>
    <w:basedOn w:val="Standard"/>
    <w:link w:val="FuzeileZchn"/>
    <w:rsid w:val="00050A4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050A4A"/>
    <w:rPr>
      <w:rFonts w:ascii="Verdana" w:hAnsi="Verdana" w:cs="Verdana"/>
      <w:sz w:val="16"/>
      <w:szCs w:val="16"/>
      <w:lang w:val="de-DE" w:eastAsia="de-DE"/>
    </w:rPr>
  </w:style>
  <w:style w:type="character" w:styleId="Hyperlink">
    <w:name w:val="Hyperlink"/>
    <w:basedOn w:val="Absatz-Standardschriftart"/>
    <w:rsid w:val="002A78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sonja.schenk\Anwendungsdaten\Microsoft\Templates\Employee%20evaluation.dot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Employee evaluation</Template>
  <TotalTime>0</TotalTime>
  <Pages>1</Pages>
  <Words>55</Words>
  <Characters>353</Characters>
  <Application>Microsoft Office Word</Application>
  <DocSecurity>0</DocSecurity>
  <Lines>2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sonja.schenk</dc:creator>
  <cp:lastModifiedBy>Burren Daniel</cp:lastModifiedBy>
  <cp:revision>7</cp:revision>
  <cp:lastPrinted>2005-07-01T07:49:00Z</cp:lastPrinted>
  <dcterms:created xsi:type="dcterms:W3CDTF">2013-06-27T09:41:00Z</dcterms:created>
  <dcterms:modified xsi:type="dcterms:W3CDTF">2021-03-03T11:49:00Z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TC010427641031</vt:lpwstr>
  </property>
</Properties>
</file>